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1A8DA" w14:textId="77777777" w:rsidR="000F0714" w:rsidRPr="002A2268" w:rsidRDefault="000F0714" w:rsidP="000F0714">
      <w:pPr>
        <w:pStyle w:val="a7"/>
        <w:jc w:val="center"/>
      </w:pPr>
      <w:r w:rsidRPr="002A2268">
        <w:t xml:space="preserve">Сводная ведомость результатов </w:t>
      </w:r>
      <w:r w:rsidR="004654AF" w:rsidRPr="002A2268">
        <w:t xml:space="preserve">проведения </w:t>
      </w:r>
      <w:r w:rsidRPr="002A2268">
        <w:t>специальной оценки условий труда</w:t>
      </w:r>
    </w:p>
    <w:p w14:paraId="05F76A6C" w14:textId="77777777" w:rsidR="00B3448B" w:rsidRPr="002A2268" w:rsidRDefault="00B3448B" w:rsidP="00B3448B"/>
    <w:p w14:paraId="7FBA5FB0" w14:textId="77777777" w:rsidR="00B3448B" w:rsidRPr="002A2268" w:rsidRDefault="00B3448B" w:rsidP="00B3448B">
      <w:r w:rsidRPr="002A2268">
        <w:t>Наименование организации:</w:t>
      </w:r>
      <w:r w:rsidRPr="002A2268">
        <w:rPr>
          <w:rStyle w:val="a9"/>
        </w:rPr>
        <w:t xml:space="preserve"> </w:t>
      </w:r>
      <w:r w:rsidRPr="002A2268">
        <w:rPr>
          <w:rStyle w:val="a9"/>
        </w:rPr>
        <w:fldChar w:fldCharType="begin"/>
      </w:r>
      <w:r w:rsidRPr="002A2268">
        <w:rPr>
          <w:rStyle w:val="a9"/>
        </w:rPr>
        <w:instrText xml:space="preserve"> DOCVARIABLE </w:instrText>
      </w:r>
      <w:r w:rsidR="00EA3306" w:rsidRPr="002A2268">
        <w:rPr>
          <w:rStyle w:val="a9"/>
        </w:rPr>
        <w:instrText>ceh_info</w:instrText>
      </w:r>
      <w:r w:rsidRPr="002A2268">
        <w:rPr>
          <w:rStyle w:val="a9"/>
        </w:rPr>
        <w:instrText xml:space="preserve"> \* MERGEFORMAT </w:instrText>
      </w:r>
      <w:r w:rsidR="00B874F5" w:rsidRPr="002A2268">
        <w:rPr>
          <w:rStyle w:val="a9"/>
        </w:rPr>
        <w:fldChar w:fldCharType="separate"/>
      </w:r>
      <w:r w:rsidR="00B62DA4" w:rsidRPr="00B62DA4">
        <w:rPr>
          <w:rStyle w:val="a9"/>
        </w:rPr>
        <w:t>ОБЩЕСТВО С ОГРАНИЧЕННОЙ ОТВЕТСТВЕННОСТЬЮ "ГРУППА КОМПАНИЙ "ПИВОВАРЕННЫЙ ДОМ БАВАРИЯ"</w:t>
      </w:r>
      <w:r w:rsidRPr="002A2268">
        <w:rPr>
          <w:rStyle w:val="a9"/>
        </w:rPr>
        <w:fldChar w:fldCharType="end"/>
      </w:r>
      <w:r w:rsidRPr="002A2268">
        <w:rPr>
          <w:rStyle w:val="a9"/>
        </w:rPr>
        <w:t> </w:t>
      </w:r>
    </w:p>
    <w:p w14:paraId="2BF5D475" w14:textId="77777777" w:rsidR="00F06873" w:rsidRPr="002A2268" w:rsidRDefault="00F06873" w:rsidP="004654AF">
      <w:pPr>
        <w:suppressAutoHyphens/>
        <w:jc w:val="right"/>
      </w:pPr>
      <w:r w:rsidRPr="002A2268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60"/>
        <w:gridCol w:w="831"/>
        <w:gridCol w:w="3068"/>
        <w:gridCol w:w="1049"/>
        <w:gridCol w:w="1050"/>
        <w:gridCol w:w="1153"/>
        <w:gridCol w:w="1153"/>
        <w:gridCol w:w="1153"/>
        <w:gridCol w:w="1154"/>
        <w:gridCol w:w="1055"/>
      </w:tblGrid>
      <w:tr w:rsidR="004654AF" w:rsidRPr="002A2268" w14:paraId="419B4B0A" w14:textId="77777777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14:paraId="10E4472D" w14:textId="77777777" w:rsidR="004654AF" w:rsidRPr="002A226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2A2268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14:paraId="208B4571" w14:textId="77777777" w:rsidR="004654AF" w:rsidRPr="002A226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14:paraId="19F3CD74" w14:textId="77777777" w:rsidR="004654AF" w:rsidRPr="002A226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14:paraId="391DA6F8" w14:textId="77777777" w:rsidR="004654AF" w:rsidRPr="002A226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</w:t>
            </w:r>
            <w:r w:rsidRPr="002A2268">
              <w:rPr>
                <w:rFonts w:ascii="Times New Roman" w:hAnsi="Times New Roman"/>
                <w:sz w:val="20"/>
                <w:szCs w:val="20"/>
              </w:rPr>
              <w:t>и</w:t>
            </w:r>
            <w:r w:rsidRPr="002A2268">
              <w:rPr>
                <w:rFonts w:ascii="Times New Roman" w:hAnsi="Times New Roman"/>
                <w:sz w:val="20"/>
                <w:szCs w:val="20"/>
              </w:rPr>
              <w:t>ниц)</w:t>
            </w:r>
          </w:p>
        </w:tc>
      </w:tr>
      <w:tr w:rsidR="004654AF" w:rsidRPr="002A2268" w14:paraId="78E7D1D3" w14:textId="77777777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14:paraId="7D9A9B64" w14:textId="77777777" w:rsidR="004654A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14:paraId="2F484696" w14:textId="77777777" w:rsidR="004654AF" w:rsidRPr="002A2268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14:paraId="02C8BAB1" w14:textId="77777777" w:rsidR="004654A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14:paraId="69AED5BD" w14:textId="77777777" w:rsidR="004654A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14:paraId="734AB1C4" w14:textId="77777777" w:rsidR="004654A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14:paraId="13929196" w14:textId="77777777" w:rsidR="004654A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2A2268" w14:paraId="17C6E629" w14:textId="77777777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14:paraId="70697D8A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14:paraId="1A021AEF" w14:textId="77777777" w:rsidR="00AF1EDF" w:rsidRPr="002A2268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14:paraId="5DD009C8" w14:textId="77777777" w:rsidR="00AF1EDF" w:rsidRPr="002A2268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14:paraId="11141806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14:paraId="4AEA53E7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14:paraId="1AA1A7D3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14:paraId="46B01A80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14:paraId="6CF579F6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14:paraId="2054CDED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14:paraId="706CC4CD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2A2268" w14:paraId="7B64EFBB" w14:textId="77777777" w:rsidTr="004654AF">
        <w:trPr>
          <w:jc w:val="center"/>
        </w:trPr>
        <w:tc>
          <w:tcPr>
            <w:tcW w:w="3518" w:type="dxa"/>
            <w:vAlign w:val="center"/>
          </w:tcPr>
          <w:p w14:paraId="447865C5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14:paraId="59E51D38" w14:textId="77777777" w:rsidR="00AF1EDF" w:rsidRPr="002A2268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459EC157" w14:textId="77777777" w:rsidR="00AF1EDF" w:rsidRPr="002A2268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14:paraId="766BF1D5" w14:textId="77777777" w:rsidR="00AF1ED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14:paraId="2629604E" w14:textId="77777777" w:rsidR="00AF1ED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14:paraId="1C6067C8" w14:textId="77777777" w:rsidR="00AF1ED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14:paraId="397A1629" w14:textId="77777777" w:rsidR="00AF1ED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14:paraId="1BB0E6B5" w14:textId="77777777" w:rsidR="00AF1ED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14:paraId="6C8F6FFD" w14:textId="77777777" w:rsidR="00AF1ED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14:paraId="55C82CA1" w14:textId="77777777" w:rsidR="00AF1EDF" w:rsidRPr="002A2268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A226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2A2268" w14:paraId="758CA275" w14:textId="77777777" w:rsidTr="004654AF">
        <w:trPr>
          <w:jc w:val="center"/>
        </w:trPr>
        <w:tc>
          <w:tcPr>
            <w:tcW w:w="3518" w:type="dxa"/>
            <w:vAlign w:val="center"/>
          </w:tcPr>
          <w:p w14:paraId="6A4DD191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 w:rsidRPr="002A2268"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14:paraId="466D9299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3118" w:type="dxa"/>
            <w:vAlign w:val="center"/>
          </w:tcPr>
          <w:p w14:paraId="749DD923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1063" w:type="dxa"/>
            <w:vAlign w:val="center"/>
          </w:tcPr>
          <w:p w14:paraId="66A00095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2343517C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1169" w:type="dxa"/>
            <w:vAlign w:val="center"/>
          </w:tcPr>
          <w:p w14:paraId="6899D777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0EBCCC4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211B618F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27A6339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1C3D44FF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A2268" w14:paraId="41244ACA" w14:textId="77777777" w:rsidTr="004654AF">
        <w:trPr>
          <w:jc w:val="center"/>
        </w:trPr>
        <w:tc>
          <w:tcPr>
            <w:tcW w:w="3518" w:type="dxa"/>
            <w:vAlign w:val="center"/>
          </w:tcPr>
          <w:p w14:paraId="2F4148B5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2A2268">
              <w:rPr>
                <w:rFonts w:ascii="Times New Roman" w:hAnsi="Times New Roman"/>
                <w:sz w:val="20"/>
                <w:szCs w:val="20"/>
              </w:rPr>
              <w:t>Работники, занятые на рабочих ме</w:t>
            </w:r>
            <w:r w:rsidRPr="002A2268">
              <w:rPr>
                <w:rFonts w:ascii="Times New Roman" w:hAnsi="Times New Roman"/>
                <w:sz w:val="20"/>
                <w:szCs w:val="20"/>
              </w:rPr>
              <w:t>с</w:t>
            </w:r>
            <w:r w:rsidRPr="002A2268">
              <w:rPr>
                <w:rFonts w:ascii="Times New Roman" w:hAnsi="Times New Roman"/>
                <w:sz w:val="20"/>
                <w:szCs w:val="20"/>
              </w:rPr>
              <w:t>тах (чел.)</w:t>
            </w:r>
          </w:p>
        </w:tc>
        <w:tc>
          <w:tcPr>
            <w:tcW w:w="843" w:type="dxa"/>
            <w:vAlign w:val="center"/>
          </w:tcPr>
          <w:p w14:paraId="768F184C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3118" w:type="dxa"/>
            <w:vAlign w:val="center"/>
          </w:tcPr>
          <w:p w14:paraId="6AA425ED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1063" w:type="dxa"/>
            <w:vAlign w:val="center"/>
          </w:tcPr>
          <w:p w14:paraId="364FDAED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308E8A2B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1169" w:type="dxa"/>
            <w:vAlign w:val="center"/>
          </w:tcPr>
          <w:p w14:paraId="675765D1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1EE9E6BC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E456BAE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18409A3A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01695666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A2268" w14:paraId="65C7FAD4" w14:textId="77777777" w:rsidTr="004654AF">
        <w:trPr>
          <w:jc w:val="center"/>
        </w:trPr>
        <w:tc>
          <w:tcPr>
            <w:tcW w:w="3518" w:type="dxa"/>
            <w:vAlign w:val="center"/>
          </w:tcPr>
          <w:p w14:paraId="28560904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2A2268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14:paraId="07A4B766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3118" w:type="dxa"/>
            <w:vAlign w:val="center"/>
          </w:tcPr>
          <w:p w14:paraId="551C6878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063" w:type="dxa"/>
            <w:vAlign w:val="center"/>
          </w:tcPr>
          <w:p w14:paraId="3DE0A813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E9CAAA1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169" w:type="dxa"/>
            <w:vAlign w:val="center"/>
          </w:tcPr>
          <w:p w14:paraId="0B4AD881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16083A3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7EA6D595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615CBF5F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3E267E4C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A2268" w14:paraId="1B1D133A" w14:textId="77777777" w:rsidTr="004654AF">
        <w:trPr>
          <w:jc w:val="center"/>
        </w:trPr>
        <w:tc>
          <w:tcPr>
            <w:tcW w:w="3518" w:type="dxa"/>
            <w:vAlign w:val="center"/>
          </w:tcPr>
          <w:p w14:paraId="43EE9352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2A2268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14:paraId="329697BE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14:paraId="56481D87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14:paraId="27A1A527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7F498C3A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43957CB7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8DE44D5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62037CBD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3AD544F0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22C282B5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2A2268" w14:paraId="7C18D742" w14:textId="77777777" w:rsidTr="004654AF">
        <w:trPr>
          <w:jc w:val="center"/>
        </w:trPr>
        <w:tc>
          <w:tcPr>
            <w:tcW w:w="3518" w:type="dxa"/>
            <w:vAlign w:val="center"/>
          </w:tcPr>
          <w:p w14:paraId="457757C2" w14:textId="77777777" w:rsidR="00AF1EDF" w:rsidRPr="002A2268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2A2268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14:paraId="0E6E9674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14:paraId="438EA5F9" w14:textId="77777777" w:rsidR="00AF1EDF" w:rsidRPr="002A2268" w:rsidRDefault="00B62DA4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63" w:type="dxa"/>
            <w:vAlign w:val="center"/>
          </w:tcPr>
          <w:p w14:paraId="52822662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14:paraId="66077124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9" w:type="dxa"/>
            <w:vAlign w:val="center"/>
          </w:tcPr>
          <w:p w14:paraId="468C4F5D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0FCD8219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14:paraId="5A04AE5B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14:paraId="00A1B885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14:paraId="57308987" w14:textId="77777777" w:rsidR="00AF1EDF" w:rsidRPr="002A2268" w:rsidRDefault="00B62DA4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14:paraId="6006F4C3" w14:textId="77777777" w:rsidR="00F06873" w:rsidRPr="002A2268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14:paraId="05E8CB5D" w14:textId="77777777" w:rsidR="00F06873" w:rsidRPr="002A2268" w:rsidRDefault="00F06873" w:rsidP="00F06873">
      <w:pPr>
        <w:jc w:val="right"/>
      </w:pPr>
      <w:r w:rsidRPr="002A2268">
        <w:t>Таблица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"/>
        <w:gridCol w:w="2600"/>
        <w:gridCol w:w="470"/>
        <w:gridCol w:w="471"/>
        <w:gridCol w:w="470"/>
        <w:gridCol w:w="471"/>
        <w:gridCol w:w="470"/>
        <w:gridCol w:w="470"/>
        <w:gridCol w:w="470"/>
        <w:gridCol w:w="469"/>
        <w:gridCol w:w="470"/>
        <w:gridCol w:w="469"/>
        <w:gridCol w:w="470"/>
        <w:gridCol w:w="469"/>
        <w:gridCol w:w="470"/>
        <w:gridCol w:w="927"/>
        <w:gridCol w:w="559"/>
        <w:gridCol w:w="697"/>
        <w:gridCol w:w="559"/>
        <w:gridCol w:w="559"/>
        <w:gridCol w:w="559"/>
        <w:gridCol w:w="559"/>
        <w:gridCol w:w="559"/>
        <w:gridCol w:w="496"/>
      </w:tblGrid>
      <w:tr w:rsidR="00F06873" w:rsidRPr="002A2268" w14:paraId="66D6E4FC" w14:textId="77777777" w:rsidTr="004654AF">
        <w:trPr>
          <w:cantSplit/>
          <w:trHeight w:val="245"/>
        </w:trPr>
        <w:tc>
          <w:tcPr>
            <w:tcW w:w="959" w:type="dxa"/>
            <w:vMerge w:val="restart"/>
            <w:shd w:val="clear" w:color="auto" w:fill="auto"/>
            <w:vAlign w:val="center"/>
          </w:tcPr>
          <w:p w14:paraId="4ECE5F30" w14:textId="77777777" w:rsidR="00F06873" w:rsidRPr="002A2268" w:rsidRDefault="004654AF" w:rsidP="00F06873">
            <w:pPr>
              <w:jc w:val="center"/>
              <w:rPr>
                <w:sz w:val="20"/>
              </w:rPr>
            </w:pPr>
            <w:r w:rsidRPr="002A2268">
              <w:rPr>
                <w:color w:val="000000"/>
                <w:sz w:val="20"/>
              </w:rPr>
              <w:t>Инд</w:t>
            </w:r>
            <w:r w:rsidRPr="002A2268">
              <w:rPr>
                <w:color w:val="000000"/>
                <w:sz w:val="20"/>
              </w:rPr>
              <w:t>и</w:t>
            </w:r>
            <w:r w:rsidRPr="002A2268">
              <w:rPr>
                <w:color w:val="000000"/>
                <w:sz w:val="20"/>
              </w:rPr>
              <w:t>ви</w:t>
            </w:r>
            <w:r w:rsidRPr="002A2268">
              <w:rPr>
                <w:color w:val="000000"/>
                <w:sz w:val="20"/>
              </w:rPr>
              <w:softHyphen/>
              <w:t>дуал</w:t>
            </w:r>
            <w:r w:rsidRPr="002A2268">
              <w:rPr>
                <w:color w:val="000000"/>
                <w:sz w:val="20"/>
              </w:rPr>
              <w:t>ь</w:t>
            </w:r>
            <w:r w:rsidRPr="002A2268">
              <w:rPr>
                <w:color w:val="000000"/>
                <w:sz w:val="20"/>
              </w:rPr>
              <w:t>ный номер рабоч</w:t>
            </w:r>
            <w:r w:rsidRPr="002A2268">
              <w:rPr>
                <w:color w:val="000000"/>
                <w:sz w:val="20"/>
              </w:rPr>
              <w:t>е</w:t>
            </w:r>
            <w:r w:rsidRPr="002A2268">
              <w:rPr>
                <w:color w:val="000000"/>
                <w:sz w:val="20"/>
              </w:rPr>
              <w:t>го ме</w:t>
            </w:r>
            <w:r w:rsidRPr="002A2268">
              <w:rPr>
                <w:color w:val="000000"/>
                <w:sz w:val="20"/>
              </w:rPr>
              <w:t>с</w:t>
            </w:r>
            <w:r w:rsidRPr="002A2268">
              <w:rPr>
                <w:color w:val="000000"/>
                <w:sz w:val="20"/>
              </w:rPr>
              <w:t>та</w:t>
            </w:r>
          </w:p>
        </w:tc>
        <w:tc>
          <w:tcPr>
            <w:tcW w:w="2655" w:type="dxa"/>
            <w:vMerge w:val="restart"/>
            <w:shd w:val="clear" w:color="auto" w:fill="auto"/>
            <w:vAlign w:val="center"/>
          </w:tcPr>
          <w:p w14:paraId="5E269B50" w14:textId="77777777" w:rsidR="004654AF" w:rsidRPr="002A2268" w:rsidRDefault="004654AF" w:rsidP="004654AF">
            <w:pPr>
              <w:jc w:val="center"/>
              <w:rPr>
                <w:color w:val="000000"/>
                <w:sz w:val="20"/>
              </w:rPr>
            </w:pPr>
            <w:r w:rsidRPr="002A2268">
              <w:rPr>
                <w:color w:val="000000"/>
                <w:sz w:val="20"/>
              </w:rPr>
              <w:t>Профессия/</w:t>
            </w:r>
            <w:r w:rsidRPr="002A2268">
              <w:rPr>
                <w:color w:val="000000"/>
                <w:sz w:val="20"/>
              </w:rPr>
              <w:br/>
              <w:t>должность/</w:t>
            </w:r>
            <w:r w:rsidRPr="002A2268">
              <w:rPr>
                <w:color w:val="000000"/>
                <w:sz w:val="20"/>
              </w:rPr>
              <w:br/>
              <w:t>специальность рабо</w:t>
            </w:r>
            <w:r w:rsidRPr="002A2268">
              <w:rPr>
                <w:color w:val="000000"/>
                <w:sz w:val="20"/>
              </w:rPr>
              <w:t>т</w:t>
            </w:r>
            <w:r w:rsidRPr="002A2268">
              <w:rPr>
                <w:color w:val="000000"/>
                <w:sz w:val="20"/>
              </w:rPr>
              <w:t xml:space="preserve">ника </w:t>
            </w:r>
          </w:p>
          <w:p w14:paraId="0A2134F7" w14:textId="77777777" w:rsidR="00F06873" w:rsidRPr="002A2268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7126" w:type="dxa"/>
            <w:gridSpan w:val="14"/>
            <w:shd w:val="clear" w:color="auto" w:fill="auto"/>
          </w:tcPr>
          <w:p w14:paraId="36F9A699" w14:textId="77777777" w:rsidR="00F06873" w:rsidRPr="002A2268" w:rsidRDefault="00F06873" w:rsidP="00F06873">
            <w:pPr>
              <w:jc w:val="center"/>
              <w:rPr>
                <w:sz w:val="20"/>
              </w:rPr>
            </w:pPr>
            <w:r w:rsidRPr="002A2268">
              <w:rPr>
                <w:sz w:val="20"/>
              </w:rPr>
              <w:t>Классы</w:t>
            </w:r>
            <w:r w:rsidR="004654AF" w:rsidRPr="002A2268">
              <w:rPr>
                <w:sz w:val="20"/>
              </w:rPr>
              <w:t xml:space="preserve"> </w:t>
            </w:r>
            <w:r w:rsidR="004654AF" w:rsidRPr="002A2268">
              <w:rPr>
                <w:color w:val="000000"/>
                <w:sz w:val="20"/>
              </w:rPr>
              <w:t>(подклассы)</w:t>
            </w:r>
            <w:r w:rsidRPr="002A2268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2278FE45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2A2268">
              <w:rPr>
                <w:color w:val="000000"/>
                <w:sz w:val="16"/>
                <w:szCs w:val="16"/>
              </w:rPr>
              <w:t>о</w:t>
            </w:r>
            <w:r w:rsidRPr="002A2268">
              <w:rPr>
                <w:color w:val="000000"/>
                <w:sz w:val="16"/>
                <w:szCs w:val="16"/>
              </w:rPr>
              <w:t>вий труда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14:paraId="16BF69DF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Итоговый класс (подкласс) усл</w:t>
            </w:r>
            <w:r w:rsidRPr="002A2268">
              <w:rPr>
                <w:color w:val="000000"/>
                <w:sz w:val="16"/>
                <w:szCs w:val="16"/>
              </w:rPr>
              <w:t>о</w:t>
            </w:r>
            <w:r w:rsidRPr="002A2268">
              <w:rPr>
                <w:color w:val="000000"/>
                <w:sz w:val="16"/>
                <w:szCs w:val="16"/>
              </w:rPr>
              <w:t>вий труда с учетом эффективн</w:t>
            </w:r>
            <w:r w:rsidRPr="002A2268">
              <w:rPr>
                <w:color w:val="000000"/>
                <w:sz w:val="16"/>
                <w:szCs w:val="16"/>
              </w:rPr>
              <w:t>о</w:t>
            </w:r>
            <w:r w:rsidRPr="002A2268">
              <w:rPr>
                <w:color w:val="000000"/>
                <w:sz w:val="16"/>
                <w:szCs w:val="16"/>
              </w:rPr>
              <w:t>го примен</w:t>
            </w:r>
            <w:r w:rsidRPr="002A2268">
              <w:rPr>
                <w:color w:val="000000"/>
                <w:sz w:val="16"/>
                <w:szCs w:val="16"/>
              </w:rPr>
              <w:t>е</w:t>
            </w:r>
            <w:r w:rsidRPr="002A2268">
              <w:rPr>
                <w:color w:val="000000"/>
                <w:sz w:val="16"/>
                <w:szCs w:val="16"/>
              </w:rPr>
              <w:t>ния СИЗ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84D4A75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Повышенный размер оплаты труда (да,нет)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582E380E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Ежегодный дополнительный о</w:t>
            </w:r>
            <w:r w:rsidRPr="002A2268">
              <w:rPr>
                <w:color w:val="000000"/>
                <w:sz w:val="16"/>
                <w:szCs w:val="16"/>
              </w:rPr>
              <w:t>п</w:t>
            </w:r>
            <w:r w:rsidRPr="002A2268">
              <w:rPr>
                <w:color w:val="000000"/>
                <w:sz w:val="16"/>
                <w:szCs w:val="16"/>
              </w:rPr>
              <w:t>лачиваемый отпуск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0294ADB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Сокращенная продолжител</w:t>
            </w:r>
            <w:r w:rsidRPr="002A2268">
              <w:rPr>
                <w:color w:val="000000"/>
                <w:sz w:val="16"/>
                <w:szCs w:val="16"/>
              </w:rPr>
              <w:t>ь</w:t>
            </w:r>
            <w:r w:rsidRPr="002A2268">
              <w:rPr>
                <w:color w:val="000000"/>
                <w:sz w:val="16"/>
                <w:szCs w:val="16"/>
              </w:rPr>
              <w:t>ность рабочего времени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4B2957E6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2A2268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shd w:val="clear" w:color="auto" w:fill="auto"/>
            <w:textDirection w:val="btLr"/>
            <w:vAlign w:val="center"/>
          </w:tcPr>
          <w:p w14:paraId="0C1DF012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Лечебно</w:t>
            </w:r>
            <w:r w:rsidRPr="002A2268">
              <w:rPr>
                <w:sz w:val="16"/>
                <w:szCs w:val="16"/>
              </w:rPr>
              <w:t>-профилактическое п</w:t>
            </w:r>
            <w:r w:rsidRPr="002A2268">
              <w:rPr>
                <w:sz w:val="16"/>
                <w:szCs w:val="16"/>
              </w:rPr>
              <w:t>и</w:t>
            </w:r>
            <w:r w:rsidRPr="002A2268">
              <w:rPr>
                <w:sz w:val="16"/>
                <w:szCs w:val="16"/>
              </w:rPr>
              <w:t>тание  (да/нет)</w:t>
            </w:r>
          </w:p>
        </w:tc>
        <w:tc>
          <w:tcPr>
            <w:tcW w:w="502" w:type="dxa"/>
            <w:vMerge w:val="restart"/>
            <w:shd w:val="clear" w:color="auto" w:fill="auto"/>
            <w:textDirection w:val="btLr"/>
            <w:vAlign w:val="center"/>
          </w:tcPr>
          <w:p w14:paraId="738F9869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Льготно</w:t>
            </w:r>
            <w:r w:rsidRPr="002A2268">
              <w:rPr>
                <w:sz w:val="16"/>
                <w:szCs w:val="16"/>
              </w:rPr>
              <w:t>е пенсионное обеспеч</w:t>
            </w:r>
            <w:r w:rsidRPr="002A2268">
              <w:rPr>
                <w:sz w:val="16"/>
                <w:szCs w:val="16"/>
              </w:rPr>
              <w:t>е</w:t>
            </w:r>
            <w:r w:rsidRPr="002A2268">
              <w:rPr>
                <w:sz w:val="16"/>
                <w:szCs w:val="16"/>
              </w:rPr>
              <w:t>ние (да/нет)</w:t>
            </w:r>
          </w:p>
        </w:tc>
      </w:tr>
      <w:tr w:rsidR="00F06873" w:rsidRPr="002A2268" w14:paraId="44D12367" w14:textId="77777777" w:rsidTr="004654AF">
        <w:trPr>
          <w:cantSplit/>
          <w:trHeight w:val="2254"/>
        </w:trPr>
        <w:tc>
          <w:tcPr>
            <w:tcW w:w="959" w:type="dxa"/>
            <w:vMerge/>
            <w:shd w:val="clear" w:color="auto" w:fill="auto"/>
            <w:vAlign w:val="center"/>
          </w:tcPr>
          <w:p w14:paraId="5D1B86AA" w14:textId="77777777" w:rsidR="00F06873" w:rsidRPr="002A2268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55" w:type="dxa"/>
            <w:vMerge/>
            <w:shd w:val="clear" w:color="auto" w:fill="auto"/>
            <w:vAlign w:val="center"/>
          </w:tcPr>
          <w:p w14:paraId="040A0FEA" w14:textId="77777777" w:rsidR="00F06873" w:rsidRPr="002A2268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111238E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химический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598DC41E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биологический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EA9A251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аэрозоли преимущественно фиброгенного действия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3CC4DB16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шум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6715B6C7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инфразвук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4711DDB0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ультразвук воздушный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13728A46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вибрация общая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C2F5109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вибрация локальная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2E448330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неионизирующие излучения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156995C4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ионизирующие излучения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0EA34511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микроклимат</w:t>
            </w:r>
          </w:p>
        </w:tc>
        <w:tc>
          <w:tcPr>
            <w:tcW w:w="475" w:type="dxa"/>
            <w:shd w:val="clear" w:color="auto" w:fill="auto"/>
            <w:textDirection w:val="btLr"/>
            <w:vAlign w:val="center"/>
          </w:tcPr>
          <w:p w14:paraId="289D4DE2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световая среда</w:t>
            </w:r>
          </w:p>
        </w:tc>
        <w:tc>
          <w:tcPr>
            <w:tcW w:w="476" w:type="dxa"/>
            <w:shd w:val="clear" w:color="auto" w:fill="auto"/>
            <w:textDirection w:val="btLr"/>
            <w:vAlign w:val="center"/>
          </w:tcPr>
          <w:p w14:paraId="35C18D20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тяжесть трудового процесса</w:t>
            </w:r>
          </w:p>
        </w:tc>
        <w:tc>
          <w:tcPr>
            <w:tcW w:w="944" w:type="dxa"/>
            <w:shd w:val="clear" w:color="auto" w:fill="auto"/>
            <w:textDirection w:val="btLr"/>
            <w:vAlign w:val="center"/>
          </w:tcPr>
          <w:p w14:paraId="5D4FDD0A" w14:textId="77777777" w:rsidR="00F06873" w:rsidRPr="002A2268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2A2268">
              <w:rPr>
                <w:color w:val="000000"/>
                <w:sz w:val="16"/>
                <w:szCs w:val="16"/>
              </w:rPr>
              <w:t>напряженность трудового пр</w:t>
            </w:r>
            <w:r w:rsidRPr="002A2268">
              <w:rPr>
                <w:color w:val="000000"/>
                <w:sz w:val="16"/>
                <w:szCs w:val="16"/>
              </w:rPr>
              <w:t>о</w:t>
            </w:r>
            <w:r w:rsidRPr="002A2268">
              <w:rPr>
                <w:color w:val="000000"/>
                <w:sz w:val="16"/>
                <w:szCs w:val="16"/>
              </w:rPr>
              <w:t>цесса</w:t>
            </w: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5BDFAF5C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shd w:val="clear" w:color="auto" w:fill="auto"/>
            <w:textDirection w:val="btLr"/>
          </w:tcPr>
          <w:p w14:paraId="2F573763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3FF49812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257AD2D7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3F755F3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72A92EEE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shd w:val="clear" w:color="auto" w:fill="auto"/>
            <w:textDirection w:val="btLr"/>
          </w:tcPr>
          <w:p w14:paraId="5F7A50C7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shd w:val="clear" w:color="auto" w:fill="auto"/>
            <w:textDirection w:val="btLr"/>
          </w:tcPr>
          <w:p w14:paraId="7279C6EB" w14:textId="77777777" w:rsidR="00F06873" w:rsidRPr="002A2268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  <w:tr w:rsidR="00F06873" w:rsidRPr="002A2268" w14:paraId="7C611E3E" w14:textId="77777777" w:rsidTr="004654AF">
        <w:tc>
          <w:tcPr>
            <w:tcW w:w="959" w:type="dxa"/>
            <w:shd w:val="clear" w:color="auto" w:fill="auto"/>
            <w:vAlign w:val="center"/>
          </w:tcPr>
          <w:p w14:paraId="2647EDFA" w14:textId="77777777" w:rsidR="00F06873" w:rsidRPr="002A2268" w:rsidRDefault="00F06873" w:rsidP="001B19D8">
            <w:pPr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655" w:type="dxa"/>
            <w:shd w:val="clear" w:color="auto" w:fill="auto"/>
            <w:vAlign w:val="center"/>
          </w:tcPr>
          <w:p w14:paraId="30815535" w14:textId="77777777" w:rsidR="00F06873" w:rsidRPr="002A2268" w:rsidRDefault="00F06873" w:rsidP="001B19D8">
            <w:pPr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AE8D5F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725B69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29CC8B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98E503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9668E0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422979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3DE778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E59845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0F7951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ADE1A1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B5C917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F02489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B689EA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15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6D5B04C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D928BA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BFC4E99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60140F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EE3A12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36AE56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CB055C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999ED2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26EB6A1" w14:textId="77777777" w:rsidR="00F06873" w:rsidRPr="002A2268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2A2268">
              <w:rPr>
                <w:sz w:val="18"/>
                <w:szCs w:val="18"/>
              </w:rPr>
              <w:t>24</w:t>
            </w:r>
          </w:p>
        </w:tc>
      </w:tr>
      <w:tr w:rsidR="00B62DA4" w:rsidRPr="002A2268" w14:paraId="36F5DC10" w14:textId="77777777" w:rsidTr="004654AF">
        <w:tc>
          <w:tcPr>
            <w:tcW w:w="959" w:type="dxa"/>
            <w:shd w:val="clear" w:color="auto" w:fill="auto"/>
            <w:vAlign w:val="center"/>
          </w:tcPr>
          <w:p w14:paraId="34D235F9" w14:textId="77777777" w:rsidR="00B62DA4" w:rsidRPr="002A2268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F6D5843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01. Администрация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DFF522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CBD751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9102096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BECC05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4A5B822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4959B70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78DC2B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9A35E93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B6FF808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18B2173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18F0ABF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9C36A7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E9627B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A740344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FAE27D7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273B184E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12040D4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D63CC58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A3492D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B3B0AE8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1E2BAA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77DFA3D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5E8FA71D" w14:textId="77777777" w:rsidTr="004654AF">
        <w:tc>
          <w:tcPr>
            <w:tcW w:w="959" w:type="dxa"/>
            <w:shd w:val="clear" w:color="auto" w:fill="auto"/>
            <w:vAlign w:val="center"/>
          </w:tcPr>
          <w:p w14:paraId="11082CDB" w14:textId="77777777" w:rsidR="00B62DA4" w:rsidRPr="002A2268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1AD754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Генеральный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78BC3E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DA911D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FDB005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568948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DD645A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5F9855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639ADD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391402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C18563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272021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083A87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BA0AC9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3C8E45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92AD151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AD11F9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C977FE8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12CA43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E64428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D187E0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5671F1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5E1507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6596549" w14:textId="77777777" w:rsidR="00B62DA4" w:rsidRPr="002A2268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91085EB" w14:textId="77777777" w:rsidTr="004654AF">
        <w:tc>
          <w:tcPr>
            <w:tcW w:w="959" w:type="dxa"/>
            <w:shd w:val="clear" w:color="auto" w:fill="auto"/>
            <w:vAlign w:val="center"/>
          </w:tcPr>
          <w:p w14:paraId="480AFEA4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8D7C420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 по правовым вопросам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8BE4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D1A8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3A31E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9971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9DEB3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54E0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2A6B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7A79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94E6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4DD2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8FDB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E38C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8A033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FA968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2895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D0466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DCE7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B8A9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49DE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DB25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36A7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5C887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0A545E3" w14:textId="77777777" w:rsidTr="004654AF">
        <w:tc>
          <w:tcPr>
            <w:tcW w:w="959" w:type="dxa"/>
            <w:shd w:val="clear" w:color="auto" w:fill="auto"/>
            <w:vAlign w:val="center"/>
          </w:tcPr>
          <w:p w14:paraId="69EE6C6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AC171B3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33C8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9BF24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AB80D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7A7E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46E4C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C47A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A0D9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CC0A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AAA2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1A03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F240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A96F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37502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E09E0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E41E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970D43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89B2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822F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62CB0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13C8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03757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0BF29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447C3BF" w14:textId="77777777" w:rsidTr="004654AF">
        <w:tc>
          <w:tcPr>
            <w:tcW w:w="959" w:type="dxa"/>
            <w:shd w:val="clear" w:color="auto" w:fill="auto"/>
            <w:vAlign w:val="center"/>
          </w:tcPr>
          <w:p w14:paraId="3F77090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4A148A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6CE7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FE4D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F69E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3C6D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333B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8B91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56F92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A074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B47CC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22BB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7376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9ACA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5EB7B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ABB22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30105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EF9A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F859C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99CC5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40E8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1C52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8477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BDC7A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1B52326" w14:textId="77777777" w:rsidTr="004654AF">
        <w:tc>
          <w:tcPr>
            <w:tcW w:w="959" w:type="dxa"/>
            <w:shd w:val="clear" w:color="auto" w:fill="auto"/>
            <w:vAlign w:val="center"/>
          </w:tcPr>
          <w:p w14:paraId="602D679A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8EC6A64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Коммерческий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BA6A4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8CDB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E09F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475D9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DE0DF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CAD2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E98A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60FC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CAFD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69F4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E415F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2B37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ED34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DF41B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DBE3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A0CB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BA05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6EF1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2634D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C512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763E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D416B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4A3F147" w14:textId="77777777" w:rsidTr="004654AF">
        <w:tc>
          <w:tcPr>
            <w:tcW w:w="959" w:type="dxa"/>
            <w:shd w:val="clear" w:color="auto" w:fill="auto"/>
            <w:vAlign w:val="center"/>
          </w:tcPr>
          <w:p w14:paraId="5D123694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EC4BA70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спортивно-оздоровительного комплекса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3119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9A00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05A8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0D9FB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B442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6397D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C434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20AF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074C0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FCC93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BF21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6428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7547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E319C4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45EC8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8F8D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26B4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EE7B5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FD68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9D13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FEAB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9FB31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F3F9805" w14:textId="77777777" w:rsidTr="004654AF">
        <w:tc>
          <w:tcPr>
            <w:tcW w:w="959" w:type="dxa"/>
            <w:shd w:val="clear" w:color="auto" w:fill="auto"/>
            <w:vAlign w:val="center"/>
          </w:tcPr>
          <w:p w14:paraId="206BD9A2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488CF1A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Финансовый директор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7DFB9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291C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29F7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1397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B7A0F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A7A72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C3970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867D1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793A5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BEE4E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615E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71090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74A5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0F8CDC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FC3C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EB118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0BD45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DF3D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49C3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E3F8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AEB8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FEAD6C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559CD85" w14:textId="77777777" w:rsidTr="004654AF">
        <w:tc>
          <w:tcPr>
            <w:tcW w:w="959" w:type="dxa"/>
            <w:shd w:val="clear" w:color="auto" w:fill="auto"/>
            <w:vAlign w:val="center"/>
          </w:tcPr>
          <w:p w14:paraId="65B7C2F8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55BF850D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02. Корпоративный университет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601F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59A2C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9C2C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6533E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583E3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B6D3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D36E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14AE6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17A9B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7ADD6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08C10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1E246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ACA4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3A3F85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E951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EE3EC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022F4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3DC86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E2439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CC48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0EA3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2A6D5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712B7E3C" w14:textId="77777777" w:rsidTr="004654AF">
        <w:tc>
          <w:tcPr>
            <w:tcW w:w="959" w:type="dxa"/>
            <w:shd w:val="clear" w:color="auto" w:fill="auto"/>
            <w:vAlign w:val="center"/>
          </w:tcPr>
          <w:p w14:paraId="212E335F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4758501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корпоративного университета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7C21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1A1C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B3CC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B7903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25C8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9293E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4133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6757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99535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1E1B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0366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75A3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0D421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9ACF37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054C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58EC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82CA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A7F4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4E20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44D8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36A2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C0119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DA24955" w14:textId="77777777" w:rsidTr="004654AF">
        <w:tc>
          <w:tcPr>
            <w:tcW w:w="959" w:type="dxa"/>
            <w:shd w:val="clear" w:color="auto" w:fill="auto"/>
            <w:vAlign w:val="center"/>
          </w:tcPr>
          <w:p w14:paraId="2C96B49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C99E064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03. Отдел ЕГАИС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421B4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11CEF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E2554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3669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7FCF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D41DB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8ACB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19A64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B0FDC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A79A8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82EFA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D4F5C1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8D19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281BFFB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2DCF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59912C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15879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2EF5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936DE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0ECD7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15BD0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2024F2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0C3D3B65" w14:textId="77777777" w:rsidTr="004654AF">
        <w:tc>
          <w:tcPr>
            <w:tcW w:w="959" w:type="dxa"/>
            <w:shd w:val="clear" w:color="auto" w:fill="auto"/>
            <w:vAlign w:val="center"/>
          </w:tcPr>
          <w:p w14:paraId="75E3F90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5D54F65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Оператор-ЕГАИС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53A50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EF58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16DD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4E0C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508D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40BF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EC97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6BBA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CE11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7097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8163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D2D7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9E6E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10897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AF7D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6E4D1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8FB25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B95E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6411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FD98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C2FF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EC87B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33C008A" w14:textId="77777777" w:rsidTr="004654AF">
        <w:tc>
          <w:tcPr>
            <w:tcW w:w="959" w:type="dxa"/>
            <w:shd w:val="clear" w:color="auto" w:fill="auto"/>
            <w:vAlign w:val="center"/>
          </w:tcPr>
          <w:p w14:paraId="241C573A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E4B151F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04. Отдел ИТ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764A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20CAE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B8D93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5F62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3413F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92078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A8DC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2FBD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C97BF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4981E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AD8F28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DCB6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4C73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CE6001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E9ECB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3CF1BB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0B8BA7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D5C43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D638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48D02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669F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4F417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05CBB408" w14:textId="77777777" w:rsidTr="004654AF">
        <w:tc>
          <w:tcPr>
            <w:tcW w:w="959" w:type="dxa"/>
            <w:shd w:val="clear" w:color="auto" w:fill="auto"/>
            <w:vAlign w:val="center"/>
          </w:tcPr>
          <w:p w14:paraId="3FED81AE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594B7FF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Консультант 1С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6365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3C1A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CED4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CDBE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0D929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BD6E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3CF9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29795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2036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DB76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5E147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4519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F46E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45270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A04BA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8420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D494D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5E615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C9BF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D094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D0BD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0520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1B58B66" w14:textId="77777777" w:rsidTr="004654AF">
        <w:tc>
          <w:tcPr>
            <w:tcW w:w="959" w:type="dxa"/>
            <w:shd w:val="clear" w:color="auto" w:fill="auto"/>
            <w:vAlign w:val="center"/>
          </w:tcPr>
          <w:p w14:paraId="72C64B4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C42E1B9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DA44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88C1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7B63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944C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5170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4F867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E704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A2EC6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52D9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736BD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FC47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3CEA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0C44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0BA74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1539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54546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C18B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17C94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92995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1271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96717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38C8AC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6F8AF2F" w14:textId="77777777" w:rsidTr="004654AF">
        <w:tc>
          <w:tcPr>
            <w:tcW w:w="959" w:type="dxa"/>
            <w:shd w:val="clear" w:color="auto" w:fill="auto"/>
            <w:vAlign w:val="center"/>
          </w:tcPr>
          <w:p w14:paraId="0CB1B95A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11-1А (11А)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9205763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Программист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C532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2D5C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43F0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60CF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0DD7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228D2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8CC4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4E5A4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EAE3A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2D94C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B0846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D470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FB658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735E5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F7D9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7639BD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5DAE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E9AA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3B91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5C0C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49D51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78150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6F6C989" w14:textId="77777777" w:rsidTr="004654AF">
        <w:tc>
          <w:tcPr>
            <w:tcW w:w="959" w:type="dxa"/>
            <w:shd w:val="clear" w:color="auto" w:fill="auto"/>
            <w:vAlign w:val="center"/>
          </w:tcPr>
          <w:p w14:paraId="6D6582A0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A512B2F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F29C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59100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C912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D380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F40B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6C14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5BBBD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B41B6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1035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E69E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654B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1121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4839A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BD9C9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09FA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E5B6E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A667E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ECD44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9937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E3FC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52C2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1F31E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68FE95A" w14:textId="77777777" w:rsidTr="004654AF">
        <w:tc>
          <w:tcPr>
            <w:tcW w:w="959" w:type="dxa"/>
            <w:shd w:val="clear" w:color="auto" w:fill="auto"/>
            <w:vAlign w:val="center"/>
          </w:tcPr>
          <w:p w14:paraId="249E67A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12-1А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BFB0B84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F5BA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FA915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A5B7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8FCC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AD22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08040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8FA0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71659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8145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499DC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36E81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72531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EA24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6821E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E7C44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62B6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ED44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5B01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46F4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19F9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7A93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F8759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3276E8F" w14:textId="77777777" w:rsidTr="004654AF">
        <w:tc>
          <w:tcPr>
            <w:tcW w:w="959" w:type="dxa"/>
            <w:shd w:val="clear" w:color="auto" w:fill="auto"/>
            <w:vAlign w:val="center"/>
          </w:tcPr>
          <w:p w14:paraId="79F7E8A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12-2А (12А)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6A52908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администратор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23F4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59F9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D59B7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BAF2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FB24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9A46E2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21D7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5FED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32725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5A50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BCC1C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62FA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22DA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92317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389D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11044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2678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DD81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C8C6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6B457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555D9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9801E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E41764B" w14:textId="77777777" w:rsidTr="004654AF">
        <w:tc>
          <w:tcPr>
            <w:tcW w:w="959" w:type="dxa"/>
            <w:shd w:val="clear" w:color="auto" w:fill="auto"/>
            <w:vAlign w:val="center"/>
          </w:tcPr>
          <w:p w14:paraId="3AC92523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1A28A9A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AC1C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CC2D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073E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EA84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F53E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5E59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93BCF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C5A7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C6FD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FE5E2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6F515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8F65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290D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EB1B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7DED5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07806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D56F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1D55D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72EE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43C6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25A0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4961F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926F0E7" w14:textId="77777777" w:rsidTr="004654AF">
        <w:tc>
          <w:tcPr>
            <w:tcW w:w="959" w:type="dxa"/>
            <w:shd w:val="clear" w:color="auto" w:fill="auto"/>
            <w:vAlign w:val="center"/>
          </w:tcPr>
          <w:p w14:paraId="0063C3D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13-1А (13А)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E5D93A2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F576F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E26E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A9B5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A2D5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DF764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3C925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A085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34F8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3482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71D7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5E7E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1B0A7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6E59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96EE8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E1A00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0C5CC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4B78F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6BCE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DA34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12D4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6CA31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0B920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23CC6B1" w14:textId="77777777" w:rsidTr="004654AF">
        <w:tc>
          <w:tcPr>
            <w:tcW w:w="959" w:type="dxa"/>
            <w:shd w:val="clear" w:color="auto" w:fill="auto"/>
            <w:vAlign w:val="center"/>
          </w:tcPr>
          <w:p w14:paraId="35F48AFC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13-2А (13А)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184C0D0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E5A8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71C4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8D4FD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3D2BB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C418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DF5AE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ADFA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70B4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CA94A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B6B7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BB85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FD37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34AB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2A47B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1975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ABAF0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B1DB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AAB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BEFBC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CD3CB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9FCA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52547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C3FD52A" w14:textId="77777777" w:rsidTr="004654AF">
        <w:tc>
          <w:tcPr>
            <w:tcW w:w="959" w:type="dxa"/>
            <w:shd w:val="clear" w:color="auto" w:fill="auto"/>
            <w:vAlign w:val="center"/>
          </w:tcPr>
          <w:p w14:paraId="109F494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13-3А (13А)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9CAB528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Системный 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9498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A185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7CE71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BACA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05EB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3913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B2DF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2AA8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9AE6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987C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EF81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58EE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C124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9B5157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0647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2FF88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2599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7BEA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E00C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52994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CEB8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B941D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1B3BDEE" w14:textId="77777777" w:rsidTr="004654AF">
        <w:tc>
          <w:tcPr>
            <w:tcW w:w="959" w:type="dxa"/>
            <w:shd w:val="clear" w:color="auto" w:fill="auto"/>
            <w:vAlign w:val="center"/>
          </w:tcPr>
          <w:p w14:paraId="27E185C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1D6BF46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05. Отдел по работе с персоналом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74A3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3C2214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9837A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4046A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7A50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75C7A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1D5553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0325C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70B902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1A4F52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5E28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7417A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6147D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B2D0C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382C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48215E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345DB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FA756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875FFB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E055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63206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825EA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48654052" w14:textId="77777777" w:rsidTr="004654AF">
        <w:tc>
          <w:tcPr>
            <w:tcW w:w="959" w:type="dxa"/>
            <w:shd w:val="clear" w:color="auto" w:fill="auto"/>
            <w:vAlign w:val="center"/>
          </w:tcPr>
          <w:p w14:paraId="578A0FC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68C2799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D7FE6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47D6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F1CE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B7F78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3147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A084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F58D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4837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8DCD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1C3F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CB8C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E7798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2E5D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9CBA4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669B1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583F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93BC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7AE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AF1C3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D9C2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0180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3A913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AE2864E" w14:textId="77777777" w:rsidTr="004654AF">
        <w:tc>
          <w:tcPr>
            <w:tcW w:w="959" w:type="dxa"/>
            <w:shd w:val="clear" w:color="auto" w:fill="auto"/>
            <w:vAlign w:val="center"/>
          </w:tcPr>
          <w:p w14:paraId="6F616D84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7B35818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Архивариус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473D0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FC10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084C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708D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E535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5422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AF92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9432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58EE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B663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1805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A18BC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7C93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73694B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F520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DF5DE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22F3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12F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A735E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CAD41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36C6E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C7A4CD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F58E3E8" w14:textId="77777777" w:rsidTr="004654AF">
        <w:tc>
          <w:tcPr>
            <w:tcW w:w="959" w:type="dxa"/>
            <w:shd w:val="clear" w:color="auto" w:fill="auto"/>
            <w:vAlign w:val="center"/>
          </w:tcPr>
          <w:p w14:paraId="0F47530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E47F9CC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по работе с персоналом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46D5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8A0EF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6CC4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C46A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380E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9E3E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D919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AE328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D4BB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17196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35C6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16A1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30E9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18528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7EBC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113B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1F04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F2DE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4300E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8758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DDA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26031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7724D1BB" w14:textId="77777777" w:rsidTr="004654AF">
        <w:tc>
          <w:tcPr>
            <w:tcW w:w="959" w:type="dxa"/>
            <w:shd w:val="clear" w:color="auto" w:fill="auto"/>
            <w:vAlign w:val="center"/>
          </w:tcPr>
          <w:p w14:paraId="502C094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46D035F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2722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6E59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7047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8541C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38EC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C82F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D980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1041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AA48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BCF9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B5D2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60E5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61D1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BB0CB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8AB0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B930A8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0877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E3E1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3C46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7C77B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0A2B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138B2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0679125" w14:textId="77777777" w:rsidTr="004654AF">
        <w:tc>
          <w:tcPr>
            <w:tcW w:w="959" w:type="dxa"/>
            <w:shd w:val="clear" w:color="auto" w:fill="auto"/>
            <w:vAlign w:val="center"/>
          </w:tcPr>
          <w:p w14:paraId="5A8EEF1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17-1А (17А)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87729FC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Инспектор по кадрам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9280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54D85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0304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DB09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0E30D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73CA5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276F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EAD5C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1744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8AD9D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75A9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EB5E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9396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0770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84931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90B7C0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A2B6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2DB9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3636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CF88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C537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4E496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31A7D33" w14:textId="77777777" w:rsidTr="004654AF">
        <w:tc>
          <w:tcPr>
            <w:tcW w:w="959" w:type="dxa"/>
            <w:shd w:val="clear" w:color="auto" w:fill="auto"/>
            <w:vAlign w:val="center"/>
          </w:tcPr>
          <w:p w14:paraId="10380B9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122515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персоналом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973F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5DF4F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8B53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147E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5883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BAC72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771F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407EB8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E330D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D4CA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6A2F4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A3896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DB4E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A6C9C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B006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F421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BCB0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D1E9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F611D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16FA8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9631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9FBFCB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E63F39B" w14:textId="77777777" w:rsidTr="004654AF">
        <w:tc>
          <w:tcPr>
            <w:tcW w:w="959" w:type="dxa"/>
            <w:shd w:val="clear" w:color="auto" w:fill="auto"/>
            <w:vAlign w:val="center"/>
          </w:tcPr>
          <w:p w14:paraId="0A41F86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18-1А (18А)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FE25577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работе с персоналом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F580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5D4E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97FD3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D982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7B637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A47F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C25A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1F4D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E7C0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D7892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B5D2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535B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F96FE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046D9B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1C2C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8DBB35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7B78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C40E0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5BD2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B99A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7A96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7F148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EEEA24D" w14:textId="77777777" w:rsidTr="004654AF">
        <w:tc>
          <w:tcPr>
            <w:tcW w:w="959" w:type="dxa"/>
            <w:shd w:val="clear" w:color="auto" w:fill="auto"/>
            <w:vAlign w:val="center"/>
          </w:tcPr>
          <w:p w14:paraId="7B853F5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1DC2275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по корпоративной культуре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22B6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BA57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CE4E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AE99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342D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B009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7AE07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02BE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5DA7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00A5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DE42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A7AAC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4EE0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8F9B5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EA548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E542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22AA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EB7E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666E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B3FB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584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9A0F5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0ECB761" w14:textId="77777777" w:rsidTr="004654AF">
        <w:tc>
          <w:tcPr>
            <w:tcW w:w="959" w:type="dxa"/>
            <w:shd w:val="clear" w:color="auto" w:fill="auto"/>
            <w:vAlign w:val="center"/>
          </w:tcPr>
          <w:p w14:paraId="43D520F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25E780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Пиар-менеджер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2F65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4D52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6690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C04F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BFD5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7E13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C7966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E07F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7A96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FE817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BA40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4089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DB9C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7FE7F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7231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CEE67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0B89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A5C1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EDA3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9D30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75EA0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43F069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9CBB369" w14:textId="77777777" w:rsidTr="004654AF">
        <w:tc>
          <w:tcPr>
            <w:tcW w:w="959" w:type="dxa"/>
            <w:shd w:val="clear" w:color="auto" w:fill="auto"/>
            <w:vAlign w:val="center"/>
          </w:tcPr>
          <w:p w14:paraId="5443ECF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CE77D33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BAFE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CE8A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9E13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5D3F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6956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38FCB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44F0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D597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108D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081E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823D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79EA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172A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FCB69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95C6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1EB87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AB531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9FF80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FB91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0B49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07031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F0E11B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F18EE49" w14:textId="77777777" w:rsidTr="004654AF">
        <w:tc>
          <w:tcPr>
            <w:tcW w:w="959" w:type="dxa"/>
            <w:shd w:val="clear" w:color="auto" w:fill="auto"/>
            <w:vAlign w:val="center"/>
          </w:tcPr>
          <w:p w14:paraId="76AEBA0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21-1А (21А)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8248F0B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Помощник генерального директора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9058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9E7A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DF1B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2A62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0E07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436E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E1E8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ABDE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71942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4E4FD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5924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D81E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1AD71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8BA12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516DE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FF12F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B619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B21F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830DD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B60C4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00E0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2B9DB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B9C04DD" w14:textId="77777777" w:rsidTr="004654AF">
        <w:tc>
          <w:tcPr>
            <w:tcW w:w="959" w:type="dxa"/>
            <w:shd w:val="clear" w:color="auto" w:fill="auto"/>
            <w:vAlign w:val="center"/>
          </w:tcPr>
          <w:p w14:paraId="2A7A4A2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21-2А </w:t>
            </w:r>
            <w:r>
              <w:rPr>
                <w:sz w:val="18"/>
                <w:szCs w:val="18"/>
              </w:rPr>
              <w:lastRenderedPageBreak/>
              <w:t>(21А)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07C6A4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Помощник генерального ди</w:t>
            </w:r>
            <w:r>
              <w:rPr>
                <w:sz w:val="18"/>
                <w:szCs w:val="18"/>
              </w:rPr>
              <w:lastRenderedPageBreak/>
              <w:t>ректора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06F0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463BB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6EB3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EB05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44EB4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02D63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DFCF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30AF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C393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F393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B6B8C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F5E9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12ED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12CB0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8074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D0975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3247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FB90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F297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BC41B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3297D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4F73A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658C733" w14:textId="77777777" w:rsidTr="004654AF">
        <w:tc>
          <w:tcPr>
            <w:tcW w:w="959" w:type="dxa"/>
            <w:shd w:val="clear" w:color="auto" w:fill="auto"/>
            <w:vAlign w:val="center"/>
          </w:tcPr>
          <w:p w14:paraId="5B7374AA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74F8AA0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Секретарь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8619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8979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4FCAD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8931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366B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D5AD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6AC6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4B144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5673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8EC3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DC7F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2514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8975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B7E64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E0C8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74E07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D45F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67EC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D7BE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AEB12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CE13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CCC57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36180D6" w14:textId="77777777" w:rsidTr="004654AF">
        <w:tc>
          <w:tcPr>
            <w:tcW w:w="959" w:type="dxa"/>
            <w:shd w:val="clear" w:color="auto" w:fill="auto"/>
            <w:vAlign w:val="center"/>
          </w:tcPr>
          <w:p w14:paraId="56DED4C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3D94D92A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06. Отдел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5BED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BA2394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97B66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E1922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55C09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6EFCA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8317A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D22B73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7DB38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00910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C3C7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FDA648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8508D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53F1F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1A984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0F3A5E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D4C08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901EA5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986EA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7DC89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2900F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BB0A9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079285DF" w14:textId="77777777" w:rsidTr="004654AF">
        <w:tc>
          <w:tcPr>
            <w:tcW w:w="959" w:type="dxa"/>
            <w:shd w:val="clear" w:color="auto" w:fill="auto"/>
            <w:vAlign w:val="center"/>
          </w:tcPr>
          <w:p w14:paraId="0E98667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7A08D99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64E54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BD6F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73E1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9534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076F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4076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186B1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D0DB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8078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9945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0ACB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3A8FE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AF95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8171B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8CE8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DC43D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7284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56F3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CDF5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42CE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0495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E508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0DC6CCD" w14:textId="77777777" w:rsidTr="004654AF">
        <w:tc>
          <w:tcPr>
            <w:tcW w:w="959" w:type="dxa"/>
            <w:shd w:val="clear" w:color="auto" w:fill="auto"/>
            <w:vAlign w:val="center"/>
          </w:tcPr>
          <w:p w14:paraId="1B265F3B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23-1А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A201C2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E49CB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5E15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5A0FA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1841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8399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B551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FE8FE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E3A9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EC39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A7139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BA6B4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B384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ED05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B09EA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727B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F081C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AE81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AF15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E69C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12DC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99A2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60BE1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7976846" w14:textId="77777777" w:rsidTr="004654AF">
        <w:tc>
          <w:tcPr>
            <w:tcW w:w="959" w:type="dxa"/>
            <w:shd w:val="clear" w:color="auto" w:fill="auto"/>
            <w:vAlign w:val="center"/>
          </w:tcPr>
          <w:p w14:paraId="0346E9F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23-2А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28A5503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EC3B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AD74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6DD5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A321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5B554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E450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FF7C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54BC9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D3844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879E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E87D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2399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C1C3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A6BD0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27DA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4FE4E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0E1C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5582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7FE37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4591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F0F2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C9051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E7CBA4F" w14:textId="77777777" w:rsidTr="004654AF">
        <w:tc>
          <w:tcPr>
            <w:tcW w:w="959" w:type="dxa"/>
            <w:shd w:val="clear" w:color="auto" w:fill="auto"/>
            <w:vAlign w:val="center"/>
          </w:tcPr>
          <w:p w14:paraId="76880B6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23-3А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C2AAE02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C626E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269A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F212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AEA1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8514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6D4B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F0868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66944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54604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FF86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E040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20BB9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CAB3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B5909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DE30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3ECC8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E264B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3E43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BDE2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AEEB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8AD0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8743E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603D93A" w14:textId="77777777" w:rsidTr="004654AF">
        <w:tc>
          <w:tcPr>
            <w:tcW w:w="959" w:type="dxa"/>
            <w:shd w:val="clear" w:color="auto" w:fill="auto"/>
            <w:vAlign w:val="center"/>
          </w:tcPr>
          <w:p w14:paraId="520436C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23-4А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6B62E1D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13BC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2F28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3012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3FDE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45CF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352B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DE1E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565B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FDFD7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F2077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161B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3950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CF21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743B1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ED97B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E167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4979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C5C5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2D7E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6AE69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1C49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0472F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2B0B759" w14:textId="77777777" w:rsidTr="004654AF">
        <w:tc>
          <w:tcPr>
            <w:tcW w:w="959" w:type="dxa"/>
            <w:shd w:val="clear" w:color="auto" w:fill="auto"/>
            <w:vAlign w:val="center"/>
          </w:tcPr>
          <w:p w14:paraId="5CB1326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23-5А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4E86DD2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C9CC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AAF8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FBB1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EE637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EC18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6AEE3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40CEA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45B86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C06D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3F8E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4EB6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AB50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4BF7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75C0E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A845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F7DD0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A848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EE93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9D678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9A3BB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F22E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AF0CB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E08F331" w14:textId="77777777" w:rsidTr="004654AF">
        <w:tc>
          <w:tcPr>
            <w:tcW w:w="959" w:type="dxa"/>
            <w:shd w:val="clear" w:color="auto" w:fill="auto"/>
            <w:vAlign w:val="center"/>
          </w:tcPr>
          <w:p w14:paraId="6076BE4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23-6А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66E87A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57E8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80D7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CB48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B161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04E6E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91C0B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EE71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86B6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0FEC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EED4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5F66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FB53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C14B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685A97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C2808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C9E6D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AA26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8BD0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D271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6906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83517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7DDAB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DB33C7C" w14:textId="77777777" w:rsidTr="004654AF">
        <w:tc>
          <w:tcPr>
            <w:tcW w:w="959" w:type="dxa"/>
            <w:shd w:val="clear" w:color="auto" w:fill="auto"/>
            <w:vAlign w:val="center"/>
          </w:tcPr>
          <w:p w14:paraId="5866604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23-7А (23А)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A88C747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Менеджер отдела снабжения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51EB2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B7E4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D55D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7724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B61E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AC26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5B474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CA063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5E731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72B2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147A33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4C47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6F05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73D07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527E3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6C014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DBEE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5FC6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4FE98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BFD57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6DDB4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D81F57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50D897B" w14:textId="77777777" w:rsidTr="004654AF">
        <w:tc>
          <w:tcPr>
            <w:tcW w:w="959" w:type="dxa"/>
            <w:shd w:val="clear" w:color="auto" w:fill="auto"/>
            <w:vAlign w:val="center"/>
          </w:tcPr>
          <w:p w14:paraId="102441DC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9FF3C1C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B1D7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B5DC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E7F4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957B7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AE06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46E0E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2DD0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A025B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D4409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BEA98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7ACDF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43BD3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3432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87B08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8BAA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C0E004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2CBC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4CCE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A424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1F7F4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6281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90A8E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B3E5E65" w14:textId="77777777" w:rsidTr="004654AF">
        <w:tc>
          <w:tcPr>
            <w:tcW w:w="959" w:type="dxa"/>
            <w:shd w:val="clear" w:color="auto" w:fill="auto"/>
            <w:vAlign w:val="center"/>
          </w:tcPr>
          <w:p w14:paraId="335FFDD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49ADA62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Товаровед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B8A5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DC2B4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A06EF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CE42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DE5A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3176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9AB9F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DC8FB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835E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CDB6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CDBA6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8F33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DB775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2203B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985350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4F9A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D940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7B1EE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5E024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8B11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1DBC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FC59D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AEBF8B2" w14:textId="77777777" w:rsidTr="004654AF">
        <w:tc>
          <w:tcPr>
            <w:tcW w:w="959" w:type="dxa"/>
            <w:shd w:val="clear" w:color="auto" w:fill="auto"/>
            <w:vAlign w:val="center"/>
          </w:tcPr>
          <w:p w14:paraId="02B8283B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6DEC033F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07. Отдел труда и заработной платы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4581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F800E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BFA0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86CA6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B3221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D3C97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79B0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F8314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2BB587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083E21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86DC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CC6A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F0B99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6AFB8F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FAE545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DE6F4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042DE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05C39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D184E9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88B6FB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84A75A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0B9194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5A795D51" w14:textId="77777777" w:rsidTr="004654AF">
        <w:tc>
          <w:tcPr>
            <w:tcW w:w="959" w:type="dxa"/>
            <w:shd w:val="clear" w:color="auto" w:fill="auto"/>
            <w:vAlign w:val="center"/>
          </w:tcPr>
          <w:p w14:paraId="79B0AE8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A24B0F0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A4A1B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DC71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F2601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5C83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400E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6C8D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80D15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ECD22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145DA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D5DE6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C0C7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A487B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F871C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03256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2F6F5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4CE0ED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1CA3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B0AB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B86B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10C1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CEEA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3D0741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EB3CBB7" w14:textId="77777777" w:rsidTr="004654AF">
        <w:tc>
          <w:tcPr>
            <w:tcW w:w="959" w:type="dxa"/>
            <w:shd w:val="clear" w:color="auto" w:fill="auto"/>
            <w:vAlign w:val="center"/>
          </w:tcPr>
          <w:p w14:paraId="7CFDD10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26-1А (26А)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049DDC1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CCFC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0617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7CE812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3CB4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F749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D4A1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48E8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0FB98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4E48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316C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166B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26C6F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ABFE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D41BA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9960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0229E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1B86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115D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32178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BD0B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73EF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CC3CD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7A54BDCD" w14:textId="77777777" w:rsidTr="004654AF">
        <w:tc>
          <w:tcPr>
            <w:tcW w:w="959" w:type="dxa"/>
            <w:shd w:val="clear" w:color="auto" w:fill="auto"/>
            <w:vAlign w:val="center"/>
          </w:tcPr>
          <w:p w14:paraId="429AF0A4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26-2А (26А)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D0E9028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BD1A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ABEE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DF72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43F7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86E2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ABE6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ACDD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A701E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FF9CA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C2AA2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B4089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7BA16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0C1B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07FBB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3B95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ED6E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C065D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0FF24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CF3D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84B1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A51A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EF865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E8BFA4D" w14:textId="77777777" w:rsidTr="004654AF">
        <w:tc>
          <w:tcPr>
            <w:tcW w:w="959" w:type="dxa"/>
            <w:shd w:val="clear" w:color="auto" w:fill="auto"/>
            <w:vAlign w:val="center"/>
          </w:tcPr>
          <w:p w14:paraId="200263B3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26-3А (26А)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6B7982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55E1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B8953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41FF4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EC2B6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48EC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9750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204C0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5E1A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2E8DE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06FD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488E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6A09A9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56F0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44B31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A942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5F0A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C1A4A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9A32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8485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F4EC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25BC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0ACC1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26E1471" w14:textId="77777777" w:rsidTr="004654AF">
        <w:tc>
          <w:tcPr>
            <w:tcW w:w="959" w:type="dxa"/>
            <w:shd w:val="clear" w:color="auto" w:fill="auto"/>
            <w:vAlign w:val="center"/>
          </w:tcPr>
          <w:p w14:paraId="7B0E2F24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A3369B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6C8C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69C67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0F077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2794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6953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A8EC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7DD8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DE1B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DB11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3F29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1B49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F044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835A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82DE2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64627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D2356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7D8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F13A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6F01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A89F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0C63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A4B36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26F42DE" w14:textId="77777777" w:rsidTr="004654AF">
        <w:tc>
          <w:tcPr>
            <w:tcW w:w="959" w:type="dxa"/>
            <w:shd w:val="clear" w:color="auto" w:fill="auto"/>
            <w:vAlign w:val="center"/>
          </w:tcPr>
          <w:p w14:paraId="7412F3F0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6252392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08. Отдел управления знаниями и реализации образовательных проектов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D2426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24928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9FD4D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DB59C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B3F85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EEF63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0D911B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289E0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E8465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325E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F5C94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DBF68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0FC8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5F9A20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EB1F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751586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C8989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923CE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3773A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E5C08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BF4A5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4934F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2FFC810D" w14:textId="77777777" w:rsidTr="004654AF">
        <w:tc>
          <w:tcPr>
            <w:tcW w:w="959" w:type="dxa"/>
            <w:shd w:val="clear" w:color="auto" w:fill="auto"/>
            <w:vAlign w:val="center"/>
          </w:tcPr>
          <w:p w14:paraId="616528D2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0DBE8E5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823C3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4BAA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CF09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B3A27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66D1C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E68A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16DAB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47E7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8F4BB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584E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CD0AD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26D01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0940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4FEE8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283B3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C74E3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45D8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80B2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5128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8792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FF4F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59E2B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CB21809" w14:textId="77777777" w:rsidTr="004654AF">
        <w:tc>
          <w:tcPr>
            <w:tcW w:w="959" w:type="dxa"/>
            <w:shd w:val="clear" w:color="auto" w:fill="auto"/>
            <w:vAlign w:val="center"/>
          </w:tcPr>
          <w:p w14:paraId="04EFA718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8E9EF40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09. Отдел Юридический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8C58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02DB4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47AEA1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A730F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B22D2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1E73BC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EC48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9AC444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0C50D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2AE29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E7D61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1F377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7A0B4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B2E7A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2B9AA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60D86E2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A07A4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422DF3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7DD68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403FD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82A5B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7C0A28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69472BC9" w14:textId="77777777" w:rsidTr="004654AF">
        <w:tc>
          <w:tcPr>
            <w:tcW w:w="959" w:type="dxa"/>
            <w:shd w:val="clear" w:color="auto" w:fill="auto"/>
            <w:vAlign w:val="center"/>
          </w:tcPr>
          <w:p w14:paraId="4750E4F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56CAD74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46E6D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12028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F7884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34BF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AA112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6220E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94F5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A719B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2930D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8256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3EA7E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BD06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C1F43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CC300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E9C3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5EB4B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AAAF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2063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9C69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788C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B76D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7F0BB1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93F931D" w14:textId="77777777" w:rsidTr="004654AF">
        <w:tc>
          <w:tcPr>
            <w:tcW w:w="959" w:type="dxa"/>
            <w:shd w:val="clear" w:color="auto" w:fill="auto"/>
            <w:vAlign w:val="center"/>
          </w:tcPr>
          <w:p w14:paraId="6A67BFB8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29-1А (29А)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932DFCB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C042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C1BE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C05D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D425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BEEF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E5A1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6C25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F612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C295E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12B4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A94B3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A6A1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47BEA5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0DB292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C5E9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97C5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6F32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FBD8D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BA23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EBAB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2441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F417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78F0909C" w14:textId="77777777" w:rsidTr="004654AF">
        <w:tc>
          <w:tcPr>
            <w:tcW w:w="959" w:type="dxa"/>
            <w:shd w:val="clear" w:color="auto" w:fill="auto"/>
            <w:vAlign w:val="center"/>
          </w:tcPr>
          <w:p w14:paraId="26FB972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29-2А (29А)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CE18D6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FB70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18D4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98E90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2F9BA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747D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121E9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2C4B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567425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69C4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B380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594DA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0461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10B1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17A01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099E5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0615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690E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626D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1E50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059F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D3040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14E6E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44591CC" w14:textId="77777777" w:rsidTr="004654AF">
        <w:tc>
          <w:tcPr>
            <w:tcW w:w="959" w:type="dxa"/>
            <w:shd w:val="clear" w:color="auto" w:fill="auto"/>
            <w:vAlign w:val="center"/>
          </w:tcPr>
          <w:p w14:paraId="3FE8B884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29-3А (29А)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DFB85E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4DDD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360E8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D8F5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4BB43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04D20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EF76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923D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5210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49B9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6A43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9CC41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1B6E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5A2F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6CF04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EEFFB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907E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471B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0787C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EFA8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1158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8852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CC031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79338AA" w14:textId="77777777" w:rsidTr="004654AF">
        <w:tc>
          <w:tcPr>
            <w:tcW w:w="959" w:type="dxa"/>
            <w:shd w:val="clear" w:color="auto" w:fill="auto"/>
            <w:vAlign w:val="center"/>
          </w:tcPr>
          <w:p w14:paraId="0BF726E3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29-4А (29А)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39B9BE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B87A5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739D6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D5EC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E71E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28F649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124F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7DFF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D2B16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EBA4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16F4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B7474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375CF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F663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D56AA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E4A2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E3D71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4409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3DF9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A70C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A47C7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34855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904C8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C1AE32E" w14:textId="77777777" w:rsidTr="004654AF">
        <w:tc>
          <w:tcPr>
            <w:tcW w:w="959" w:type="dxa"/>
            <w:shd w:val="clear" w:color="auto" w:fill="auto"/>
            <w:vAlign w:val="center"/>
          </w:tcPr>
          <w:p w14:paraId="25F1A4DB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29-5А (29А)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24E29E5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Юрисконсульт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AA02D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3BEB5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9C03E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26A8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0A8C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B4ACF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25BDD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557D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C1AC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1600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B0D28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D1C38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4482E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01C62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051D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B3AD8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9710F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7346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6463C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53D9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C8FD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0A81AD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F6A7909" w14:textId="77777777" w:rsidTr="004654AF">
        <w:tc>
          <w:tcPr>
            <w:tcW w:w="959" w:type="dxa"/>
            <w:shd w:val="clear" w:color="auto" w:fill="auto"/>
            <w:vAlign w:val="center"/>
          </w:tcPr>
          <w:p w14:paraId="4E8A283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25358AEB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10. Техническая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21F110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CDDAB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F00022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E5E8F3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CA837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66D8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09581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2A76F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C7885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6B104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00B46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8CC3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23A11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8BFC6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029682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F8C700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9B1FB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0A6A9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6A7FD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5C128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E3D52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19BC1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475E91FE" w14:textId="77777777" w:rsidTr="004654AF">
        <w:tc>
          <w:tcPr>
            <w:tcW w:w="959" w:type="dxa"/>
            <w:shd w:val="clear" w:color="auto" w:fill="auto"/>
            <w:vAlign w:val="center"/>
          </w:tcPr>
          <w:p w14:paraId="02B2180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54F87A7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Инженер-эколог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13C8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CFA9F8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C78D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8C91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AE8E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956E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C0A2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12A983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1DED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3926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7B19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937B5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F0E0B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CE910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1DEC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B0BC05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DFB4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2A26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766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F0B0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B876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A9CAB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04B0093" w14:textId="77777777" w:rsidTr="004654AF">
        <w:tc>
          <w:tcPr>
            <w:tcW w:w="959" w:type="dxa"/>
            <w:shd w:val="clear" w:color="auto" w:fill="auto"/>
            <w:vAlign w:val="center"/>
          </w:tcPr>
          <w:p w14:paraId="1213982A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4C1436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службы охраны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4366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5B13A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0B1F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C5CF8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B7DC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88FA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06D6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6C847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23AA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5CF3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08DF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6B04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95D5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21ABBB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A163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87053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309B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BC1F1C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65F46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5CFBD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362F5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FC2D3F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21837AE" w14:textId="77777777" w:rsidTr="004654AF">
        <w:tc>
          <w:tcPr>
            <w:tcW w:w="959" w:type="dxa"/>
            <w:shd w:val="clear" w:color="auto" w:fill="auto"/>
            <w:vAlign w:val="center"/>
          </w:tcPr>
          <w:p w14:paraId="6861F0A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05AFE8F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охране труда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E4620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D919B9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60A725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D0DA2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C4D07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16EF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F786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F513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0476B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4BE2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2B680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41EE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6442A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85EF5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08F5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8CF0B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FA9E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AAE70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6CE4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8B06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96365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AAEE1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6D41405" w14:textId="77777777" w:rsidTr="004654AF">
        <w:tc>
          <w:tcPr>
            <w:tcW w:w="959" w:type="dxa"/>
            <w:shd w:val="clear" w:color="auto" w:fill="auto"/>
            <w:vAlign w:val="center"/>
          </w:tcPr>
          <w:p w14:paraId="661CE460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7D7232BA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11. Учебный центр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11113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72391E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1AA1C3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4ACB86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CF879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636B203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FC0B0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4317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EED2F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C4E03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7F7F0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DC70B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81C9C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CAEA85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7CC0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3E990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25C52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AD62F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5F3A4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E7D2D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E90748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46D2FA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02CF4A68" w14:textId="77777777" w:rsidTr="004654AF">
        <w:tc>
          <w:tcPr>
            <w:tcW w:w="959" w:type="dxa"/>
            <w:shd w:val="clear" w:color="auto" w:fill="auto"/>
            <w:vAlign w:val="center"/>
          </w:tcPr>
          <w:p w14:paraId="3110D9D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E81AE4C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0885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F0D5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42B4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1E16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65AAEB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ED97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E8F7D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79EB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3A03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B163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4072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B77E4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97AB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2A3C9C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817F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F353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DC661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462E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71737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671C6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B8A8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C2717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7FF4AB7" w14:textId="77777777" w:rsidTr="004654AF">
        <w:tc>
          <w:tcPr>
            <w:tcW w:w="959" w:type="dxa"/>
            <w:shd w:val="clear" w:color="auto" w:fill="auto"/>
            <w:vAlign w:val="center"/>
          </w:tcPr>
          <w:p w14:paraId="65662C0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BB3135C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12. Финансово-экономическая служба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FA77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CB3E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E1E93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61544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8EEA98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26EA155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7D4112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446900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B33BC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5AE59C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C070A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32AF903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43D43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0D53B9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00AE2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C93E5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0CD350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B78941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BD690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17CC1E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0A27FA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3AC238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4A81608F" w14:textId="77777777" w:rsidTr="004654AF">
        <w:tc>
          <w:tcPr>
            <w:tcW w:w="959" w:type="dxa"/>
            <w:shd w:val="clear" w:color="auto" w:fill="auto"/>
            <w:vAlign w:val="center"/>
          </w:tcPr>
          <w:p w14:paraId="27E226BF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9F5462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920F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6B80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3E8C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B003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91D50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A59A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2E763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97AEE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255D5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7AB1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F9DA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5383C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8703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B93B6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DC151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222833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1025E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8BCC3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27238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8A53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A87E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D1C87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E82D618" w14:textId="77777777" w:rsidTr="004654AF">
        <w:tc>
          <w:tcPr>
            <w:tcW w:w="959" w:type="dxa"/>
            <w:shd w:val="clear" w:color="auto" w:fill="auto"/>
            <w:vAlign w:val="center"/>
          </w:tcPr>
          <w:p w14:paraId="60623845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34-1А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315A59B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07EEC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040BF2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EF225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AA0A2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843B5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E549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3720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F991D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F5C5EE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B1016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8EDB0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D76626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1A9093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CD37B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48802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06995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A23C4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EED6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B7C3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D4B07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A82955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EA798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85BFBED" w14:textId="77777777" w:rsidTr="004654AF">
        <w:tc>
          <w:tcPr>
            <w:tcW w:w="959" w:type="dxa"/>
            <w:shd w:val="clear" w:color="auto" w:fill="auto"/>
            <w:vAlign w:val="center"/>
          </w:tcPr>
          <w:p w14:paraId="6C5C167B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34-2А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3D75CA1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8094E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0F9F9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698B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259A5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39F6F3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679BEB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96150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B156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5FBF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5393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50BD5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7BF3F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44B2A4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2A13C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A97D3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734D1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63D7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5FE5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6E346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1051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0B00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25348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5B16A3B" w14:textId="77777777" w:rsidTr="004654AF">
        <w:tc>
          <w:tcPr>
            <w:tcW w:w="959" w:type="dxa"/>
            <w:shd w:val="clear" w:color="auto" w:fill="auto"/>
            <w:vAlign w:val="center"/>
          </w:tcPr>
          <w:p w14:paraId="0BDC7C62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34-3А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49C6171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E52FB7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863F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3E021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E2ED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EABA9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A8A58D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8026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4FCF8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D998B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C50F3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E627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803D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CFAB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AED79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5293F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203A8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7639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8572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9972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BD5A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3FDEE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E5609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5D8BF0C6" w14:textId="77777777" w:rsidTr="004654AF">
        <w:tc>
          <w:tcPr>
            <w:tcW w:w="959" w:type="dxa"/>
            <w:shd w:val="clear" w:color="auto" w:fill="auto"/>
            <w:vAlign w:val="center"/>
          </w:tcPr>
          <w:p w14:paraId="62453D8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34-4А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556A463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ED27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1ED7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A47966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61A2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7B6BF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8D386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E00DB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7C5A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BB66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056B2C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165EE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449EF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9411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C63A6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4687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22949D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02B3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A9E2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760E95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E44B7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2F78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829256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BFF72F3" w14:textId="77777777" w:rsidTr="004654AF">
        <w:tc>
          <w:tcPr>
            <w:tcW w:w="959" w:type="dxa"/>
            <w:shd w:val="clear" w:color="auto" w:fill="auto"/>
            <w:vAlign w:val="center"/>
          </w:tcPr>
          <w:p w14:paraId="5CA0C38E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34-5А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E7B0072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CCD1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8B55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65C3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E06FF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77F4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FB2B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BD78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AB605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FAB0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35744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5DC0F4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4215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4CC2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BC1457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936E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30037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5AEC5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28E7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4E673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D9AB7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9437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92783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7D476A7" w14:textId="77777777" w:rsidTr="004654AF">
        <w:tc>
          <w:tcPr>
            <w:tcW w:w="959" w:type="dxa"/>
            <w:shd w:val="clear" w:color="auto" w:fill="auto"/>
            <w:vAlign w:val="center"/>
          </w:tcPr>
          <w:p w14:paraId="41E9BFA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34-6А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F6A2862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69C12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C86CB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3AB3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0E2E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1150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3F88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524E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A9F6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5D57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E184E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B59E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986691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47A09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8BF90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1416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5BA12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5272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046D6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E58C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4D63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F599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91438D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93E7CC0" w14:textId="77777777" w:rsidTr="004654AF">
        <w:tc>
          <w:tcPr>
            <w:tcW w:w="959" w:type="dxa"/>
            <w:shd w:val="clear" w:color="auto" w:fill="auto"/>
            <w:vAlign w:val="center"/>
          </w:tcPr>
          <w:p w14:paraId="1CD8BE82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34-7А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21152E6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DA61A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6484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2E24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47CB5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95142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D81EC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4A44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268A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98ED44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73A1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1903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CB97A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9529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F704F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B7C7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6EBDB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7010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438E6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BBE8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E1CE3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AFE8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567C6B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6820536D" w14:textId="77777777" w:rsidTr="004654AF">
        <w:tc>
          <w:tcPr>
            <w:tcW w:w="959" w:type="dxa"/>
            <w:shd w:val="clear" w:color="auto" w:fill="auto"/>
            <w:vAlign w:val="center"/>
          </w:tcPr>
          <w:p w14:paraId="3D447C4F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34-8А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761C323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C87C0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EDDD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5B4C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84C9D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3FD8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629F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86AB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B7FC5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C59D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4735F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EEA5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F4510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8FA50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CBAE0D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4FCBF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851210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6D7A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F0943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7240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3244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7232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21203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742B8AA1" w14:textId="77777777" w:rsidTr="004654AF">
        <w:tc>
          <w:tcPr>
            <w:tcW w:w="959" w:type="dxa"/>
            <w:shd w:val="clear" w:color="auto" w:fill="auto"/>
            <w:vAlign w:val="center"/>
          </w:tcPr>
          <w:p w14:paraId="3B2D76CE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34-9А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A33A07D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A0CB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8AEC36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38A5F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80225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B29BC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30F0D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7CB9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EDEE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D4845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E59A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66EC1D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0F4C5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FEF98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5C938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771C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B9941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6792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77A8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8EC5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797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C17A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689EB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73F325A8" w14:textId="77777777" w:rsidTr="004654AF">
        <w:tc>
          <w:tcPr>
            <w:tcW w:w="959" w:type="dxa"/>
            <w:shd w:val="clear" w:color="auto" w:fill="auto"/>
            <w:vAlign w:val="center"/>
          </w:tcPr>
          <w:p w14:paraId="4572258B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34-10А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717246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DDD6F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2FCC5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4356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49B3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664E5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BC02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2AB38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9913C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9801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6916B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DCB6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42A6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F7E9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9D368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5241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4AB84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FB1E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BD835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6367A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8D73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8E0D5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8A1D8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362B7F7" w14:textId="77777777" w:rsidTr="004654AF">
        <w:tc>
          <w:tcPr>
            <w:tcW w:w="959" w:type="dxa"/>
            <w:shd w:val="clear" w:color="auto" w:fill="auto"/>
            <w:vAlign w:val="center"/>
          </w:tcPr>
          <w:p w14:paraId="51F8A6A0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34-11А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B1D270F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87049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C4B35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222B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E09F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451905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1A2A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EB96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028F7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046110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07589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DE4A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E3ED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01A02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0EDA6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20A12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6D4234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5A0BC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8363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B7A0B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E144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BF4D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CED36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7136C9D2" w14:textId="77777777" w:rsidTr="004654AF">
        <w:tc>
          <w:tcPr>
            <w:tcW w:w="959" w:type="dxa"/>
            <w:shd w:val="clear" w:color="auto" w:fill="auto"/>
            <w:vAlign w:val="center"/>
          </w:tcPr>
          <w:p w14:paraId="7D38397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34-12А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101C061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B3E38F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1BE2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C3839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49C4FF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BB45F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CE96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7AFC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387A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C63E3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F4CE2C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A595D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71F1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84EB0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DD0863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BA19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571AA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A6F0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6CFB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E86E3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DD88F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F73D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304FB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A915397" w14:textId="77777777" w:rsidTr="004654AF">
        <w:tc>
          <w:tcPr>
            <w:tcW w:w="959" w:type="dxa"/>
            <w:shd w:val="clear" w:color="auto" w:fill="auto"/>
            <w:vAlign w:val="center"/>
          </w:tcPr>
          <w:p w14:paraId="5DE9782C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34-13А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0B41CB4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BE14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2E46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D6637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7B19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E9A47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BBE5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4F089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08DB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BEBC0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559D1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57856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972ED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6ECD94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75762B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72C0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35492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783F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2927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3DA92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354B7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9E0EE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40AF27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BABBA33" w14:textId="77777777" w:rsidTr="004654AF">
        <w:tc>
          <w:tcPr>
            <w:tcW w:w="959" w:type="dxa"/>
            <w:shd w:val="clear" w:color="auto" w:fill="auto"/>
            <w:vAlign w:val="center"/>
          </w:tcPr>
          <w:p w14:paraId="54408F7C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34-14А (34А)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4BCD7AC3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4EB683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0952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BA80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3DADC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4B0D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0423A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D2849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34C0F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CDA80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576A83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1F05D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30D3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D33103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B00FF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5E05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20D095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92CA8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14612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34F5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C030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041C0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2B382C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AACEEF9" w14:textId="77777777" w:rsidTr="004654AF">
        <w:tc>
          <w:tcPr>
            <w:tcW w:w="959" w:type="dxa"/>
            <w:shd w:val="clear" w:color="auto" w:fill="auto"/>
            <w:vAlign w:val="center"/>
          </w:tcPr>
          <w:p w14:paraId="5612DDB7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CD08F3F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Бухгалтер-кассир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142E9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94C34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81C8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CE2774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70699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328E7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36903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47313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93733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5B590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73EEE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7A043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3CC3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8299B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3212B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03DC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3D6F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F0C07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157A6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0609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B1E5E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CCD4A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879A083" w14:textId="77777777" w:rsidTr="004654AF">
        <w:tc>
          <w:tcPr>
            <w:tcW w:w="959" w:type="dxa"/>
            <w:shd w:val="clear" w:color="auto" w:fill="auto"/>
            <w:vAlign w:val="center"/>
          </w:tcPr>
          <w:p w14:paraId="275882DA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09A0A81C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5DF5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A09D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AC320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CE551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8A2BCB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62F0B1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C9D4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FCC12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8AEDC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5D1BC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2F90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DC799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D6AE1F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86C7C8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F31E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DEF199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B69DE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D3DF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213B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EA3F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8539D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707FCC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1AAA5C5" w14:textId="77777777" w:rsidTr="004654AF">
        <w:tc>
          <w:tcPr>
            <w:tcW w:w="959" w:type="dxa"/>
            <w:shd w:val="clear" w:color="auto" w:fill="auto"/>
            <w:vAlign w:val="center"/>
          </w:tcPr>
          <w:p w14:paraId="3D0F6DDF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13F6EB44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2AC4E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754B9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5BF52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AD8D1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AF2B0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B680A8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6A07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BB2C8A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C8BED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4DB7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7797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0299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DB9FD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339488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A02C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E837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A4D96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035F47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F0C9E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7E9E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8416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0A63CC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4448EDB3" w14:textId="77777777" w:rsidTr="004654AF">
        <w:tc>
          <w:tcPr>
            <w:tcW w:w="959" w:type="dxa"/>
            <w:shd w:val="clear" w:color="auto" w:fill="auto"/>
            <w:vAlign w:val="center"/>
          </w:tcPr>
          <w:p w14:paraId="7AA6560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A3F0DC1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FFF7C6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546CB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DB4E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52AF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2285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E62CA1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EF28D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FE030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C76F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BFC06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8254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02021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17D47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63EF9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02112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F57E8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8A8A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EAEAB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3BAC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4FB6D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25134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8620A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8A72E90" w14:textId="77777777" w:rsidTr="004654AF">
        <w:tc>
          <w:tcPr>
            <w:tcW w:w="959" w:type="dxa"/>
            <w:shd w:val="clear" w:color="auto" w:fill="auto"/>
            <w:vAlign w:val="center"/>
          </w:tcPr>
          <w:p w14:paraId="3CD3C53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38-1А (38А)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340C87C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главного бухгалтера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58152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930B71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ED989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204D16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DE0F98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D1D6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F1787D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4C40A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C4084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E7E18D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8B6E1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E0AF9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60787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59F18E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F9711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6740E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4E666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C08B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A61E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E946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4D60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56A43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1EC27A91" w14:textId="77777777" w:rsidTr="004654AF">
        <w:tc>
          <w:tcPr>
            <w:tcW w:w="959" w:type="dxa"/>
            <w:shd w:val="clear" w:color="auto" w:fill="auto"/>
            <w:vAlign w:val="center"/>
          </w:tcPr>
          <w:p w14:paraId="30B213BE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39А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AAC3A2A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C4024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3C2CBF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1745C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EDDB4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A6148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1188F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64BAA9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DC7A9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579F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8F48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7D642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1C460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C2BE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B1395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50089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E65754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4FD2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23EA5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5166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D677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B9D14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69EA23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202FEBC" w14:textId="77777777" w:rsidTr="004654AF">
        <w:tc>
          <w:tcPr>
            <w:tcW w:w="959" w:type="dxa"/>
            <w:shd w:val="clear" w:color="auto" w:fill="auto"/>
            <w:vAlign w:val="center"/>
          </w:tcPr>
          <w:p w14:paraId="25E4CAF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39-1А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54A5737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000C6C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D5918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43E04A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461FA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F3892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513E8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FD8C7D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A77542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EE530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9908B6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94148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882C0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B1FD3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F0A6F9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E68F39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B54BC1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C1BE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C20B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23C402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766B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0B568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C025EF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6E4688D" w14:textId="77777777" w:rsidTr="004654AF">
        <w:tc>
          <w:tcPr>
            <w:tcW w:w="959" w:type="dxa"/>
            <w:shd w:val="clear" w:color="auto" w:fill="auto"/>
            <w:vAlign w:val="center"/>
          </w:tcPr>
          <w:p w14:paraId="47F31849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39-2А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3F785E2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9D8060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F6BBC4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3225D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6478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6BC3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29E6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81DBA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8D440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1B971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23550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26239C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5052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D6A87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3ACE2B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57FD1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495AFE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8AFD0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18C40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2581B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EEDE0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6DB050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2B5D572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00E3294" w14:textId="77777777" w:rsidTr="004654AF">
        <w:tc>
          <w:tcPr>
            <w:tcW w:w="959" w:type="dxa"/>
            <w:shd w:val="clear" w:color="auto" w:fill="auto"/>
            <w:vAlign w:val="center"/>
          </w:tcPr>
          <w:p w14:paraId="738BC1B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39-3А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539350D0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59012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1EE74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39ADA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6AE96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2D0920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67EF51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F8DC9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6F72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78F0E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61B9D5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C709D9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759F15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08D32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63C648E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8E7D5D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10409C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F7DB4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A31C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943E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F1B423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C91F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5D824F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006F588F" w14:textId="77777777" w:rsidTr="004654AF">
        <w:tc>
          <w:tcPr>
            <w:tcW w:w="959" w:type="dxa"/>
            <w:shd w:val="clear" w:color="auto" w:fill="auto"/>
            <w:vAlign w:val="center"/>
          </w:tcPr>
          <w:p w14:paraId="2BB7295D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39-4А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CBAA735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FAD6E9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B78D55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9CA0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4CBF5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2FA13F6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809C69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A14012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C7CB91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7D485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1B5ED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812BE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21269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7568C2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E4C2E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B983FC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D34A9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E0B35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4D8E9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B64ED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0110D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EF4C1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6846D5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A03D8CA" w14:textId="77777777" w:rsidTr="004654AF">
        <w:tc>
          <w:tcPr>
            <w:tcW w:w="959" w:type="dxa"/>
            <w:shd w:val="clear" w:color="auto" w:fill="auto"/>
            <w:vAlign w:val="center"/>
          </w:tcPr>
          <w:p w14:paraId="4AA51FCB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39-5А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BC19147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BEF30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229502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5F5B7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E86B11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043785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76CB76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0C42E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13D9A4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3553E3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84066F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9BB31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6BB8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389D0C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7BECD30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68F8E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121A0D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22439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4F5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02089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118A3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F01A4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132CD56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2CEB011D" w14:textId="77777777" w:rsidTr="004654AF">
        <w:tc>
          <w:tcPr>
            <w:tcW w:w="959" w:type="dxa"/>
            <w:shd w:val="clear" w:color="auto" w:fill="auto"/>
            <w:vAlign w:val="center"/>
          </w:tcPr>
          <w:p w14:paraId="40A0875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39-6А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6974D2CB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1C7AC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43D4CB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B5590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E24689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5CDFC1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A4BF8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5F878A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DC6189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3AB071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3CD9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07E2C6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37A4BB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45B6FB8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17DC3A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B5175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C4CC15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7A105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4ED8D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E1BB1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D385B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BEDE4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A63421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347A9FC" w14:textId="77777777" w:rsidTr="004654AF">
        <w:tc>
          <w:tcPr>
            <w:tcW w:w="959" w:type="dxa"/>
            <w:shd w:val="clear" w:color="auto" w:fill="auto"/>
            <w:vAlign w:val="center"/>
          </w:tcPr>
          <w:p w14:paraId="4E967513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39-7А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7D1634F0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7F9CFA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9F117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26D714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BA0488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F0A32C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54C270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58162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FB25B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7DD3A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E2DF38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3E55D6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13D624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AF035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0C425FE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66BF7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5CB42A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C9743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7B15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FA74B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5BB70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88F2F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4DCBCE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3C5AC33D" w14:textId="77777777" w:rsidTr="004654AF">
        <w:tc>
          <w:tcPr>
            <w:tcW w:w="959" w:type="dxa"/>
            <w:shd w:val="clear" w:color="auto" w:fill="auto"/>
            <w:vAlign w:val="center"/>
          </w:tcPr>
          <w:p w14:paraId="5F50E7A3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39-8А (39А)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3DD32FC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Экономист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9DDD8A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CCC72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1100BFC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CA913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A317C8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7829A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1877F74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D55D00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01AA50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93B2EB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7E7B8BC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64AE29B5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0882EB7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2190A8A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A2AF6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D30377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CBE44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009B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C5F5FA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E586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6B673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7C64A6A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B62DA4" w:rsidRPr="002A2268" w14:paraId="793B4F81" w14:textId="77777777" w:rsidTr="004654AF">
        <w:tc>
          <w:tcPr>
            <w:tcW w:w="959" w:type="dxa"/>
            <w:shd w:val="clear" w:color="auto" w:fill="auto"/>
            <w:vAlign w:val="center"/>
          </w:tcPr>
          <w:p w14:paraId="0100E231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5" w:type="dxa"/>
            <w:shd w:val="clear" w:color="auto" w:fill="auto"/>
            <w:vAlign w:val="center"/>
          </w:tcPr>
          <w:p w14:paraId="19F21BEA" w14:textId="77777777" w:rsidR="00B62DA4" w:rsidRPr="00B62DA4" w:rsidRDefault="00B62DA4" w:rsidP="001B19D8">
            <w:pPr>
              <w:jc w:val="center"/>
              <w:rPr>
                <w:b/>
                <w:sz w:val="18"/>
                <w:szCs w:val="18"/>
              </w:rPr>
            </w:pPr>
            <w:r w:rsidRPr="00B62DA4">
              <w:rPr>
                <w:b/>
                <w:sz w:val="18"/>
                <w:szCs w:val="18"/>
              </w:rPr>
              <w:t>13. Хозяйственный отдел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782596A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51093CA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780280D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31513B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AA13CA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6A093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5955137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FD7E2E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082917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2B74AA6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35BB252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shd w:val="clear" w:color="auto" w:fill="auto"/>
            <w:vAlign w:val="center"/>
          </w:tcPr>
          <w:p w14:paraId="678C8E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auto"/>
            <w:vAlign w:val="center"/>
          </w:tcPr>
          <w:p w14:paraId="1635365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944" w:type="dxa"/>
            <w:shd w:val="clear" w:color="auto" w:fill="auto"/>
            <w:vAlign w:val="center"/>
          </w:tcPr>
          <w:p w14:paraId="12739EB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89BF7B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shd w:val="clear" w:color="auto" w:fill="auto"/>
            <w:vAlign w:val="center"/>
          </w:tcPr>
          <w:p w14:paraId="127C0F2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C5D86C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B07A08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EA67C5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73FDD87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6C6667E1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shd w:val="clear" w:color="auto" w:fill="auto"/>
            <w:vAlign w:val="center"/>
          </w:tcPr>
          <w:p w14:paraId="2FAC1F5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B62DA4" w:rsidRPr="002A2268" w14:paraId="3E550D15" w14:textId="77777777" w:rsidTr="004654AF">
        <w:tc>
          <w:tcPr>
            <w:tcW w:w="959" w:type="dxa"/>
            <w:shd w:val="clear" w:color="auto" w:fill="auto"/>
            <w:vAlign w:val="center"/>
          </w:tcPr>
          <w:p w14:paraId="7365EE36" w14:textId="77777777" w:rsid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40 </w:t>
            </w:r>
          </w:p>
        </w:tc>
        <w:tc>
          <w:tcPr>
            <w:tcW w:w="2655" w:type="dxa"/>
            <w:shd w:val="clear" w:color="auto" w:fill="auto"/>
            <w:vAlign w:val="center"/>
          </w:tcPr>
          <w:p w14:paraId="2870929E" w14:textId="77777777" w:rsidR="00B62DA4" w:rsidRPr="00B62DA4" w:rsidRDefault="00B62DA4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1B57AC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3349A2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C9C8793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C09D3F6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5015821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2CCB2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57986D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42375F8B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159251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33F1F6F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649D5B38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shd w:val="clear" w:color="auto" w:fill="auto"/>
            <w:vAlign w:val="center"/>
          </w:tcPr>
          <w:p w14:paraId="03C1513C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shd w:val="clear" w:color="auto" w:fill="auto"/>
            <w:vAlign w:val="center"/>
          </w:tcPr>
          <w:p w14:paraId="2A560EC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44" w:type="dxa"/>
            <w:shd w:val="clear" w:color="auto" w:fill="auto"/>
            <w:vAlign w:val="center"/>
          </w:tcPr>
          <w:p w14:paraId="42812FDF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1166077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7FA90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830A89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382A0D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B1FE14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6D1870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84F4BF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shd w:val="clear" w:color="auto" w:fill="auto"/>
            <w:vAlign w:val="center"/>
          </w:tcPr>
          <w:p w14:paraId="552317CE" w14:textId="77777777" w:rsidR="00B62DA4" w:rsidRDefault="00B62DA4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14:paraId="5FE3B0E6" w14:textId="77777777" w:rsidR="0065289A" w:rsidRPr="002A2268" w:rsidRDefault="0065289A" w:rsidP="009A1326">
      <w:pPr>
        <w:rPr>
          <w:sz w:val="18"/>
          <w:szCs w:val="18"/>
        </w:rPr>
      </w:pPr>
    </w:p>
    <w:p w14:paraId="3D065254" w14:textId="77777777" w:rsidR="00936F48" w:rsidRPr="002A2268" w:rsidRDefault="00936F48" w:rsidP="00936F48">
      <w:r w:rsidRPr="002A2268">
        <w:t>Дата составления:</w:t>
      </w:r>
      <w:r w:rsidRPr="002A2268">
        <w:rPr>
          <w:rStyle w:val="a9"/>
        </w:rPr>
        <w:t xml:space="preserve"> </w:t>
      </w:r>
      <w:r w:rsidRPr="002A2268">
        <w:rPr>
          <w:rStyle w:val="a9"/>
        </w:rPr>
        <w:fldChar w:fldCharType="begin"/>
      </w:r>
      <w:r w:rsidRPr="002A2268">
        <w:rPr>
          <w:rStyle w:val="a9"/>
        </w:rPr>
        <w:instrText xml:space="preserve"> DOCVARIABLE fill_date \* MERGEFORMAT </w:instrText>
      </w:r>
      <w:r w:rsidRPr="002A2268">
        <w:rPr>
          <w:rStyle w:val="a9"/>
        </w:rPr>
        <w:fldChar w:fldCharType="separate"/>
      </w:r>
      <w:r w:rsidR="005B572F">
        <w:rPr>
          <w:rStyle w:val="a9"/>
        </w:rPr>
        <w:t>30.08.2024</w:t>
      </w:r>
      <w:r w:rsidRPr="002A2268">
        <w:rPr>
          <w:rStyle w:val="a9"/>
        </w:rPr>
        <w:fldChar w:fldCharType="end"/>
      </w:r>
      <w:r w:rsidRPr="002A2268">
        <w:rPr>
          <w:rStyle w:val="a9"/>
        </w:rPr>
        <w:t> </w:t>
      </w:r>
    </w:p>
    <w:p w14:paraId="36913423" w14:textId="77777777" w:rsidR="004654AF" w:rsidRPr="002A2268" w:rsidRDefault="004654AF" w:rsidP="009D6532"/>
    <w:p w14:paraId="7B89F176" w14:textId="77777777" w:rsidR="009D6532" w:rsidRPr="002A2268" w:rsidRDefault="009D6532" w:rsidP="009D6532">
      <w:r w:rsidRPr="002A2268">
        <w:t>Председатель комиссии по проведению специальной оценки условий труда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4799"/>
        <w:gridCol w:w="284"/>
        <w:gridCol w:w="2268"/>
      </w:tblGrid>
      <w:tr w:rsidR="009D6532" w:rsidRPr="002A2268" w14:paraId="3BBBF346" w14:textId="77777777" w:rsidTr="002A226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76013865" w14:textId="77777777" w:rsidR="009D6532" w:rsidRPr="002A2268" w:rsidRDefault="00B62DA4" w:rsidP="009D6532">
            <w:pPr>
              <w:pStyle w:val="aa"/>
            </w:pPr>
            <w:r>
              <w:t>Генеральный директор</w:t>
            </w:r>
          </w:p>
        </w:tc>
        <w:tc>
          <w:tcPr>
            <w:tcW w:w="283" w:type="dxa"/>
            <w:vAlign w:val="bottom"/>
          </w:tcPr>
          <w:p w14:paraId="27DD76B3" w14:textId="77777777" w:rsidR="009D6532" w:rsidRPr="002A2268" w:rsidRDefault="009D6532" w:rsidP="009D6532">
            <w:pPr>
              <w:pStyle w:val="aa"/>
            </w:pPr>
            <w:bookmarkStart w:id="7" w:name="com_pred"/>
            <w:bookmarkEnd w:id="7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761F7C2D" w14:textId="77777777" w:rsidR="009D6532" w:rsidRPr="002A2268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30EBD1AB" w14:textId="77777777" w:rsidR="009D6532" w:rsidRPr="002A2268" w:rsidRDefault="009D6532" w:rsidP="009D6532">
            <w:pPr>
              <w:pStyle w:val="aa"/>
            </w:pPr>
          </w:p>
        </w:tc>
        <w:tc>
          <w:tcPr>
            <w:tcW w:w="4799" w:type="dxa"/>
            <w:tcBorders>
              <w:bottom w:val="single" w:sz="4" w:space="0" w:color="auto"/>
            </w:tcBorders>
            <w:vAlign w:val="bottom"/>
          </w:tcPr>
          <w:p w14:paraId="61D768C2" w14:textId="77777777" w:rsidR="009D6532" w:rsidRPr="002A2268" w:rsidRDefault="00B62DA4" w:rsidP="009D6532">
            <w:pPr>
              <w:pStyle w:val="aa"/>
            </w:pPr>
            <w:r>
              <w:t>Битаров Зелимхан Вячеславович</w:t>
            </w:r>
          </w:p>
        </w:tc>
        <w:tc>
          <w:tcPr>
            <w:tcW w:w="284" w:type="dxa"/>
            <w:vAlign w:val="bottom"/>
          </w:tcPr>
          <w:p w14:paraId="1FDAB9F0" w14:textId="77777777" w:rsidR="009D6532" w:rsidRPr="002A2268" w:rsidRDefault="009D6532" w:rsidP="009D6532">
            <w:pPr>
              <w:pStyle w:val="aa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251BEF66" w14:textId="77777777" w:rsidR="009D6532" w:rsidRPr="002A2268" w:rsidRDefault="009D6532" w:rsidP="009D6532">
            <w:pPr>
              <w:pStyle w:val="aa"/>
            </w:pPr>
          </w:p>
        </w:tc>
      </w:tr>
      <w:tr w:rsidR="009D6532" w:rsidRPr="002A2268" w14:paraId="79A33684" w14:textId="77777777" w:rsidTr="002A2268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34708864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  <w:bookmarkStart w:id="8" w:name="s070_1"/>
            <w:bookmarkEnd w:id="8"/>
            <w:r w:rsidRPr="002A22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5C2D3480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4D43F9FA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  <w:r w:rsidRPr="002A22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43D9BFBD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799" w:type="dxa"/>
            <w:tcBorders>
              <w:top w:val="single" w:sz="4" w:space="0" w:color="auto"/>
            </w:tcBorders>
            <w:vAlign w:val="bottom"/>
          </w:tcPr>
          <w:p w14:paraId="139DA049" w14:textId="77777777" w:rsidR="009D6532" w:rsidRPr="002A2268" w:rsidRDefault="00B62DA4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14:paraId="211AD634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1D985FE3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  <w:r w:rsidRPr="002A2268">
              <w:rPr>
                <w:vertAlign w:val="superscript"/>
              </w:rPr>
              <w:t>(дата)</w:t>
            </w:r>
          </w:p>
        </w:tc>
      </w:tr>
    </w:tbl>
    <w:p w14:paraId="056F68DB" w14:textId="77777777" w:rsidR="009D6532" w:rsidRPr="002A2268" w:rsidRDefault="009D6532" w:rsidP="009D6532"/>
    <w:p w14:paraId="1E1659A0" w14:textId="77777777" w:rsidR="009D6532" w:rsidRPr="002A2268" w:rsidRDefault="009D6532" w:rsidP="009D6532">
      <w:r w:rsidRPr="002A2268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4799"/>
        <w:gridCol w:w="284"/>
        <w:gridCol w:w="2268"/>
      </w:tblGrid>
      <w:tr w:rsidR="009D6532" w:rsidRPr="002A2268" w14:paraId="0C2CB98A" w14:textId="77777777" w:rsidTr="00B62DA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14:paraId="5A790E37" w14:textId="77777777" w:rsidR="009D6532" w:rsidRPr="002A2268" w:rsidRDefault="00B62DA4" w:rsidP="009D6532">
            <w:pPr>
              <w:pStyle w:val="aa"/>
            </w:pPr>
            <w:r>
              <w:t>Руководитель службы охраны труда</w:t>
            </w:r>
          </w:p>
        </w:tc>
        <w:tc>
          <w:tcPr>
            <w:tcW w:w="283" w:type="dxa"/>
            <w:vAlign w:val="bottom"/>
          </w:tcPr>
          <w:p w14:paraId="71232B92" w14:textId="77777777" w:rsidR="009D6532" w:rsidRPr="002A2268" w:rsidRDefault="009D6532" w:rsidP="009D6532">
            <w:pPr>
              <w:pStyle w:val="aa"/>
            </w:pPr>
            <w:bookmarkStart w:id="9" w:name="com_chlens"/>
            <w:bookmarkEnd w:id="9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14:paraId="6D4B66D7" w14:textId="77777777" w:rsidR="009D6532" w:rsidRPr="002A2268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14:paraId="00B5280A" w14:textId="77777777" w:rsidR="009D6532" w:rsidRPr="002A2268" w:rsidRDefault="009D6532" w:rsidP="009D6532">
            <w:pPr>
              <w:pStyle w:val="aa"/>
            </w:pPr>
          </w:p>
        </w:tc>
        <w:tc>
          <w:tcPr>
            <w:tcW w:w="4799" w:type="dxa"/>
            <w:tcBorders>
              <w:bottom w:val="single" w:sz="4" w:space="0" w:color="auto"/>
            </w:tcBorders>
            <w:vAlign w:val="bottom"/>
          </w:tcPr>
          <w:p w14:paraId="40CDCAB2" w14:textId="77777777" w:rsidR="009D6532" w:rsidRPr="002A2268" w:rsidRDefault="00B62DA4" w:rsidP="009D6532">
            <w:pPr>
              <w:pStyle w:val="aa"/>
            </w:pPr>
            <w:r>
              <w:t>Валиев Арсен Хаирбекович</w:t>
            </w:r>
          </w:p>
        </w:tc>
        <w:tc>
          <w:tcPr>
            <w:tcW w:w="284" w:type="dxa"/>
            <w:vAlign w:val="bottom"/>
          </w:tcPr>
          <w:p w14:paraId="31E5D7F2" w14:textId="77777777" w:rsidR="009D6532" w:rsidRPr="002A2268" w:rsidRDefault="009D6532" w:rsidP="009D6532">
            <w:pPr>
              <w:pStyle w:val="aa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599A3694" w14:textId="77777777" w:rsidR="009D6532" w:rsidRPr="002A2268" w:rsidRDefault="009D6532" w:rsidP="009D6532">
            <w:pPr>
              <w:pStyle w:val="aa"/>
            </w:pPr>
          </w:p>
        </w:tc>
      </w:tr>
      <w:tr w:rsidR="009D6532" w:rsidRPr="002A2268" w14:paraId="6A437920" w14:textId="77777777" w:rsidTr="00B62DA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14:paraId="2AD69A95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  <w:bookmarkStart w:id="10" w:name="s070_2"/>
            <w:bookmarkEnd w:id="10"/>
            <w:r w:rsidRPr="002A22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14:paraId="05F5097E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14:paraId="2479E591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  <w:r w:rsidRPr="002A22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14:paraId="7368A764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799" w:type="dxa"/>
            <w:tcBorders>
              <w:top w:val="single" w:sz="4" w:space="0" w:color="auto"/>
            </w:tcBorders>
            <w:vAlign w:val="bottom"/>
          </w:tcPr>
          <w:p w14:paraId="10EA9E9E" w14:textId="77777777" w:rsidR="009D6532" w:rsidRPr="002A2268" w:rsidRDefault="00B62DA4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(Ф.И.О.)</w:t>
            </w:r>
          </w:p>
        </w:tc>
        <w:tc>
          <w:tcPr>
            <w:tcW w:w="284" w:type="dxa"/>
            <w:vAlign w:val="bottom"/>
          </w:tcPr>
          <w:p w14:paraId="13D3CD79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14:paraId="3F7E45AB" w14:textId="77777777" w:rsidR="009D6532" w:rsidRPr="002A2268" w:rsidRDefault="009D6532" w:rsidP="009D6532">
            <w:pPr>
              <w:pStyle w:val="aa"/>
              <w:rPr>
                <w:vertAlign w:val="superscript"/>
              </w:rPr>
            </w:pPr>
            <w:r w:rsidRPr="002A2268">
              <w:rPr>
                <w:vertAlign w:val="superscript"/>
              </w:rPr>
              <w:t>(дата)</w:t>
            </w:r>
          </w:p>
        </w:tc>
      </w:tr>
      <w:tr w:rsidR="00B62DA4" w:rsidRPr="00B62DA4" w14:paraId="32EFF520" w14:textId="77777777" w:rsidTr="00B62DA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8AAFD2" w14:textId="77777777" w:rsidR="00B62DA4" w:rsidRPr="00B62DA4" w:rsidRDefault="00B62DA4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shd w:val="clear" w:color="auto" w:fill="auto"/>
            <w:vAlign w:val="bottom"/>
          </w:tcPr>
          <w:p w14:paraId="1887D40C" w14:textId="77777777" w:rsidR="00B62DA4" w:rsidRPr="00B62DA4" w:rsidRDefault="00B62DA4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DE9226" w14:textId="77777777" w:rsidR="00B62DA4" w:rsidRPr="00B62DA4" w:rsidRDefault="00B62DA4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4E9981B6" w14:textId="77777777" w:rsidR="00B62DA4" w:rsidRPr="00B62DA4" w:rsidRDefault="00B62DA4" w:rsidP="009D6532">
            <w:pPr>
              <w:pStyle w:val="aa"/>
            </w:pPr>
          </w:p>
        </w:tc>
        <w:tc>
          <w:tcPr>
            <w:tcW w:w="479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2120F03" w14:textId="77777777" w:rsidR="00B62DA4" w:rsidRPr="00B62DA4" w:rsidRDefault="00B62DA4" w:rsidP="009D6532">
            <w:pPr>
              <w:pStyle w:val="aa"/>
            </w:pPr>
            <w:r>
              <w:t>Джаджиева Олеся Зауровна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39D6D582" w14:textId="77777777" w:rsidR="00B62DA4" w:rsidRPr="00B62DA4" w:rsidRDefault="00B62DA4" w:rsidP="009D6532">
            <w:pPr>
              <w:pStyle w:val="aa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01C9B9F7" w14:textId="77777777" w:rsidR="00B62DA4" w:rsidRPr="00B62DA4" w:rsidRDefault="00B62DA4" w:rsidP="009D6532">
            <w:pPr>
              <w:pStyle w:val="aa"/>
            </w:pPr>
          </w:p>
        </w:tc>
      </w:tr>
      <w:tr w:rsidR="00B62DA4" w:rsidRPr="00B62DA4" w14:paraId="6D474A0E" w14:textId="77777777" w:rsidTr="00B62DA4">
        <w:tblPrEx>
          <w:tblCellMar>
            <w:top w:w="0" w:type="dxa"/>
            <w:bottom w:w="0" w:type="dxa"/>
          </w:tblCellMar>
        </w:tblPrEx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14:paraId="3A9B8F8A" w14:textId="77777777" w:rsidR="00B62DA4" w:rsidRPr="00B62DA4" w:rsidRDefault="00B62DA4" w:rsidP="009D6532">
            <w:pPr>
              <w:pStyle w:val="aa"/>
              <w:rPr>
                <w:vertAlign w:val="superscript"/>
              </w:rPr>
            </w:pPr>
            <w:r w:rsidRPr="00B62DA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14:paraId="7CDE737A" w14:textId="77777777" w:rsidR="00B62DA4" w:rsidRPr="00B62DA4" w:rsidRDefault="00B62DA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D01010F" w14:textId="77777777" w:rsidR="00B62DA4" w:rsidRPr="00B62DA4" w:rsidRDefault="00B62DA4" w:rsidP="009D6532">
            <w:pPr>
              <w:pStyle w:val="aa"/>
              <w:rPr>
                <w:vertAlign w:val="superscript"/>
              </w:rPr>
            </w:pPr>
            <w:r w:rsidRPr="00B62DA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2A929277" w14:textId="77777777" w:rsidR="00B62DA4" w:rsidRPr="00B62DA4" w:rsidRDefault="00B62DA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4799" w:type="dxa"/>
            <w:tcBorders>
              <w:top w:val="single" w:sz="4" w:space="0" w:color="auto"/>
            </w:tcBorders>
          </w:tcPr>
          <w:p w14:paraId="54099601" w14:textId="77777777" w:rsidR="00B62DA4" w:rsidRPr="00B62DA4" w:rsidRDefault="00B62DA4" w:rsidP="009D6532">
            <w:pPr>
              <w:pStyle w:val="aa"/>
              <w:rPr>
                <w:vertAlign w:val="superscript"/>
              </w:rPr>
            </w:pPr>
            <w:r w:rsidRPr="00B62DA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14:paraId="0ECC75BD" w14:textId="77777777" w:rsidR="00B62DA4" w:rsidRPr="00B62DA4" w:rsidRDefault="00B62DA4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4CD912D" w14:textId="77777777" w:rsidR="00B62DA4" w:rsidRPr="00B62DA4" w:rsidRDefault="00B62DA4" w:rsidP="009D6532">
            <w:pPr>
              <w:pStyle w:val="aa"/>
              <w:rPr>
                <w:vertAlign w:val="superscript"/>
              </w:rPr>
            </w:pPr>
            <w:r w:rsidRPr="00B62DA4">
              <w:rPr>
                <w:vertAlign w:val="superscript"/>
              </w:rPr>
              <w:t>(дата)</w:t>
            </w:r>
          </w:p>
        </w:tc>
      </w:tr>
    </w:tbl>
    <w:p w14:paraId="62F0EBB4" w14:textId="77777777" w:rsidR="002743B5" w:rsidRPr="002A2268" w:rsidRDefault="002743B5" w:rsidP="002743B5"/>
    <w:p w14:paraId="4F8F3287" w14:textId="77777777" w:rsidR="002743B5" w:rsidRPr="002A2268" w:rsidRDefault="004654AF" w:rsidP="002743B5">
      <w:r w:rsidRPr="002A2268">
        <w:t>Эксперт(-ы) организации, проводившей специальную оценку условий труда:</w:t>
      </w:r>
    </w:p>
    <w:tbl>
      <w:tblPr>
        <w:tblW w:w="13433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4819"/>
        <w:gridCol w:w="284"/>
        <w:gridCol w:w="2268"/>
      </w:tblGrid>
      <w:tr w:rsidR="002743B5" w:rsidRPr="00B62DA4" w14:paraId="49C3CAAA" w14:textId="77777777" w:rsidTr="00B62DA4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3925297" w14:textId="77777777" w:rsidR="002743B5" w:rsidRPr="00B62DA4" w:rsidRDefault="00B62DA4" w:rsidP="002743B5">
            <w:pPr>
              <w:pStyle w:val="aa"/>
            </w:pPr>
            <w:r w:rsidRPr="00B62DA4">
              <w:t>5867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F7733C2" w14:textId="77777777" w:rsidR="002743B5" w:rsidRPr="00B62DA4" w:rsidRDefault="002743B5" w:rsidP="002743B5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B098F8F" w14:textId="77777777" w:rsidR="002743B5" w:rsidRPr="00B62DA4" w:rsidRDefault="002743B5" w:rsidP="002743B5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14:paraId="38D56B58" w14:textId="77777777" w:rsidR="002743B5" w:rsidRPr="00B62DA4" w:rsidRDefault="002743B5" w:rsidP="002743B5">
            <w:pPr>
              <w:pStyle w:val="aa"/>
            </w:pPr>
          </w:p>
        </w:tc>
        <w:tc>
          <w:tcPr>
            <w:tcW w:w="48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E83D553" w14:textId="77777777" w:rsidR="002743B5" w:rsidRPr="00B62DA4" w:rsidRDefault="00B62DA4" w:rsidP="002743B5">
            <w:pPr>
              <w:pStyle w:val="aa"/>
            </w:pPr>
            <w:r w:rsidRPr="00B62DA4">
              <w:t>Шрам Д.Р.</w:t>
            </w:r>
          </w:p>
        </w:tc>
        <w:tc>
          <w:tcPr>
            <w:tcW w:w="284" w:type="dxa"/>
            <w:shd w:val="clear" w:color="auto" w:fill="auto"/>
            <w:vAlign w:val="bottom"/>
          </w:tcPr>
          <w:p w14:paraId="529BC07F" w14:textId="77777777" w:rsidR="002743B5" w:rsidRPr="00B62DA4" w:rsidRDefault="002743B5" w:rsidP="002743B5">
            <w:pPr>
              <w:pStyle w:val="aa"/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C349EFB" w14:textId="19CD0EC8" w:rsidR="002743B5" w:rsidRPr="00B62DA4" w:rsidRDefault="005B572F" w:rsidP="002743B5">
            <w:pPr>
              <w:pStyle w:val="aa"/>
            </w:pPr>
            <w:r>
              <w:t>30.08.2024</w:t>
            </w:r>
          </w:p>
        </w:tc>
      </w:tr>
      <w:tr w:rsidR="002743B5" w:rsidRPr="00B62DA4" w14:paraId="585940E5" w14:textId="77777777" w:rsidTr="00B62DA4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</w:tcPr>
          <w:p w14:paraId="7742C089" w14:textId="77777777" w:rsidR="002743B5" w:rsidRPr="00B62DA4" w:rsidRDefault="00B62DA4" w:rsidP="002743B5">
            <w:pPr>
              <w:pStyle w:val="aa"/>
              <w:rPr>
                <w:b/>
                <w:vertAlign w:val="superscript"/>
              </w:rPr>
            </w:pPr>
            <w:r w:rsidRPr="00B62DA4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</w:tcPr>
          <w:p w14:paraId="56E12D5F" w14:textId="77777777" w:rsidR="002743B5" w:rsidRPr="00B62DA4" w:rsidRDefault="002743B5" w:rsidP="002743B5">
            <w:pPr>
              <w:pStyle w:val="aa"/>
              <w:rPr>
                <w:b/>
                <w:vertAlign w:val="superscript"/>
              </w:rPr>
            </w:pPr>
            <w:bookmarkStart w:id="11" w:name="fio_users"/>
            <w:bookmarkEnd w:id="11"/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7967B0B" w14:textId="77777777" w:rsidR="002743B5" w:rsidRPr="00B62DA4" w:rsidRDefault="00B62DA4" w:rsidP="002743B5">
            <w:pPr>
              <w:pStyle w:val="aa"/>
              <w:rPr>
                <w:b/>
                <w:vertAlign w:val="superscript"/>
              </w:rPr>
            </w:pPr>
            <w:r w:rsidRPr="00B62DA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14:paraId="02FB0D32" w14:textId="77777777" w:rsidR="002743B5" w:rsidRPr="00B62DA4" w:rsidRDefault="002743B5" w:rsidP="002743B5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4819" w:type="dxa"/>
            <w:tcBorders>
              <w:top w:val="single" w:sz="4" w:space="0" w:color="auto"/>
            </w:tcBorders>
          </w:tcPr>
          <w:p w14:paraId="7435F37A" w14:textId="77777777" w:rsidR="002743B5" w:rsidRPr="00B62DA4" w:rsidRDefault="00B62DA4" w:rsidP="002743B5">
            <w:pPr>
              <w:pStyle w:val="aa"/>
              <w:rPr>
                <w:b/>
                <w:vertAlign w:val="superscript"/>
              </w:rPr>
            </w:pPr>
            <w:r w:rsidRPr="00B62DA4">
              <w:rPr>
                <w:vertAlign w:val="superscript"/>
              </w:rPr>
              <w:t>(Ф.И.О.)</w:t>
            </w:r>
          </w:p>
        </w:tc>
        <w:tc>
          <w:tcPr>
            <w:tcW w:w="284" w:type="dxa"/>
          </w:tcPr>
          <w:p w14:paraId="54CA97FE" w14:textId="77777777" w:rsidR="002743B5" w:rsidRPr="00B62DA4" w:rsidRDefault="002743B5" w:rsidP="002743B5">
            <w:pPr>
              <w:pStyle w:val="aa"/>
              <w:rPr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B35C1D0" w14:textId="77777777" w:rsidR="002743B5" w:rsidRPr="00B62DA4" w:rsidRDefault="00B62DA4" w:rsidP="002743B5">
            <w:pPr>
              <w:pStyle w:val="aa"/>
              <w:rPr>
                <w:vertAlign w:val="superscript"/>
              </w:rPr>
            </w:pPr>
            <w:r w:rsidRPr="00B62DA4">
              <w:rPr>
                <w:vertAlign w:val="superscript"/>
              </w:rPr>
              <w:t>(дата)</w:t>
            </w:r>
          </w:p>
        </w:tc>
      </w:tr>
    </w:tbl>
    <w:p w14:paraId="731B869A" w14:textId="77777777" w:rsidR="00DC1A91" w:rsidRPr="002A2268" w:rsidRDefault="00DC1A91" w:rsidP="00DC1A91"/>
    <w:sectPr w:rsidR="00DC1A91" w:rsidRPr="002A2268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AA27F9" w14:textId="77777777" w:rsidR="00462F63" w:rsidRDefault="00462F63" w:rsidP="00B62DA4">
      <w:r>
        <w:separator/>
      </w:r>
    </w:p>
  </w:endnote>
  <w:endnote w:type="continuationSeparator" w:id="0">
    <w:p w14:paraId="13F1EFD6" w14:textId="77777777" w:rsidR="00462F63" w:rsidRDefault="00462F63" w:rsidP="00B62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C0D2B" w14:textId="77777777" w:rsidR="00462F63" w:rsidRDefault="00462F63" w:rsidP="00B62DA4">
      <w:r>
        <w:separator/>
      </w:r>
    </w:p>
  </w:footnote>
  <w:footnote w:type="continuationSeparator" w:id="0">
    <w:p w14:paraId="15B51AE1" w14:textId="77777777" w:rsidR="00462F63" w:rsidRDefault="00462F63" w:rsidP="00B62D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doc_name" w:val="Документ2"/>
    <w:docVar w:name="adv_info1" w:val="     "/>
    <w:docVar w:name="adv_info2" w:val="     "/>
    <w:docVar w:name="adv_info3" w:val="     "/>
    <w:docVar w:name="att_org_adr" w:val="241050, Россия, Брянская область, г. Брянск, ул. 7-я Линия, дом 13"/>
    <w:docVar w:name="att_org_name" w:val="Автономная некоммерческая организация &quot;Учебный центр дополнительного профессионального образования &quot;Промтехстрой&quot;"/>
    <w:docVar w:name="att_org_reg_date" w:val="14.08.2018"/>
    <w:docVar w:name="att_org_reg_num" w:val="544"/>
    <w:docVar w:name="boss_fio" w:val="Матюхина Елена Владиславовна"/>
    <w:docVar w:name="ceh_info" w:val="ОБЩЕСТВО С ОГРАНИЧЕННОЙ ОТВЕТСТВЕННОСТЬЮ &quot;ГРУППА КОМПАНИЙ &quot;ПИВОВАРЕННЫЙ ДОМ БАВАРИЯ&quot;"/>
    <w:docVar w:name="D_dog" w:val="   "/>
    <w:docVar w:name="D_prikaz" w:val="   "/>
    <w:docVar w:name="doc_name" w:val="Документ2"/>
    <w:docVar w:name="doc_type" w:val="5"/>
    <w:docVar w:name="fill_date" w:val="30.08.2024"/>
    <w:docVar w:name="kpp_code" w:val="   "/>
    <w:docVar w:name="N_dog" w:val="   "/>
    <w:docVar w:name="N_prikaz" w:val="   "/>
    <w:docVar w:name="org_guid" w:val="FAAE81CCDF8043F79286BF8E281F1A36"/>
    <w:docVar w:name="org_id" w:val="3"/>
    <w:docVar w:name="org_name" w:val="     "/>
    <w:docVar w:name="pers_guids" w:val="F0D8D31A3D6F41058236A50B63E0DDA0@131-912-053 19"/>
    <w:docVar w:name="pers_snils" w:val="F0D8D31A3D6F41058236A50B63E0DDA0@131-912-053 19"/>
    <w:docVar w:name="podr_id" w:val="org_3"/>
    <w:docVar w:name="pred_dolg" w:val="Генеральный директор"/>
    <w:docVar w:name="pred_fio" w:val="Битаров Зелимхан Вячеславович"/>
    <w:docVar w:name="rbtd_adr" w:val="     "/>
    <w:docVar w:name="rbtd_name" w:val="ОБЩЕСТВО С ОГРАНИЧЕННОЙ ОТВЕТСТВЕННОСТЬЮ &quot;ГРУППА КОМПАНИЙ &quot;ПИВОВАРЕННЫЙ ДОМ БАВАРИЯ&quot;"/>
    <w:docVar w:name="sout_id" w:val="   "/>
    <w:docVar w:name="step_test" w:val="6"/>
    <w:docVar w:name="sv_docs" w:val="1"/>
  </w:docVars>
  <w:rsids>
    <w:rsidRoot w:val="00B62DA4"/>
    <w:rsid w:val="0002033E"/>
    <w:rsid w:val="000C5130"/>
    <w:rsid w:val="000D3760"/>
    <w:rsid w:val="000F0714"/>
    <w:rsid w:val="00196135"/>
    <w:rsid w:val="001A7AC3"/>
    <w:rsid w:val="001B19D8"/>
    <w:rsid w:val="00237B32"/>
    <w:rsid w:val="002743B5"/>
    <w:rsid w:val="002761BA"/>
    <w:rsid w:val="002A2268"/>
    <w:rsid w:val="003A1C01"/>
    <w:rsid w:val="003A2259"/>
    <w:rsid w:val="003C3080"/>
    <w:rsid w:val="003C79E5"/>
    <w:rsid w:val="003F4B55"/>
    <w:rsid w:val="00450E3E"/>
    <w:rsid w:val="00462F63"/>
    <w:rsid w:val="004654AF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B572F"/>
    <w:rsid w:val="005F64E6"/>
    <w:rsid w:val="00642E12"/>
    <w:rsid w:val="0065289A"/>
    <w:rsid w:val="0067226F"/>
    <w:rsid w:val="006E4DFC"/>
    <w:rsid w:val="00725C51"/>
    <w:rsid w:val="0082055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62DA4"/>
    <w:rsid w:val="00B874F5"/>
    <w:rsid w:val="00BA560A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58F1"/>
    <w:rsid w:val="00EA3306"/>
    <w:rsid w:val="00EB7BDE"/>
    <w:rsid w:val="00EC5373"/>
    <w:rsid w:val="00F06873"/>
    <w:rsid w:val="00F262EE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7139F8"/>
  <w15:chartTrackingRefBased/>
  <w15:docId w15:val="{71A6DC2B-93C3-43F1-A95F-A0F019BF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62DA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62DA4"/>
    <w:rPr>
      <w:sz w:val="24"/>
    </w:rPr>
  </w:style>
  <w:style w:type="paragraph" w:styleId="ad">
    <w:name w:val="footer"/>
    <w:basedOn w:val="a"/>
    <w:link w:val="ae"/>
    <w:rsid w:val="00B62DA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62DA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12</TotalTime>
  <Pages>5</Pages>
  <Words>1567</Words>
  <Characters>8938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Менеджер 1</dc:creator>
  <cp:keywords/>
  <dc:description/>
  <cp:lastModifiedBy>Менеджер 1</cp:lastModifiedBy>
  <cp:revision>1</cp:revision>
  <dcterms:created xsi:type="dcterms:W3CDTF">2024-08-30T14:54:00Z</dcterms:created>
  <dcterms:modified xsi:type="dcterms:W3CDTF">2024-08-30T15:08:00Z</dcterms:modified>
</cp:coreProperties>
</file>